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2099F4" w14:textId="592A398D" w:rsidR="00276063" w:rsidRPr="00CD6DA9" w:rsidRDefault="00C24D87" w:rsidP="007B768F">
      <w:pPr>
        <w:keepNext/>
        <w:keepLines/>
        <w:tabs>
          <w:tab w:val="right" w:pos="9356"/>
        </w:tabs>
        <w:spacing w:after="100"/>
        <w:jc w:val="center"/>
        <w:outlineLvl w:val="1"/>
        <w:rPr>
          <w:rFonts w:ascii="Times New Roman" w:eastAsia="MS PGothic" w:hAnsi="Times New Roman" w:cs="Times New Roman"/>
          <w:b/>
          <w:color w:val="404040" w:themeColor="text1" w:themeTint="BF"/>
          <w:sz w:val="48"/>
          <w:szCs w:val="56"/>
          <w:lang w:val="fr-FR"/>
        </w:rPr>
      </w:pPr>
      <w:r>
        <w:rPr>
          <w:rFonts w:ascii="Times New Roman" w:eastAsia="MS PGothic" w:hAnsi="Times New Roman" w:cs="Times New Roman"/>
          <w:b/>
          <w:color w:val="404040" w:themeColor="text1" w:themeTint="BF"/>
          <w:sz w:val="48"/>
          <w:szCs w:val="56"/>
          <w:lang w:val="fr-FR"/>
        </w:rPr>
        <w:t>Name</w:t>
      </w:r>
    </w:p>
    <w:p w14:paraId="67084D05" w14:textId="4D94D3B4" w:rsidR="004E7356" w:rsidRPr="00CD6DA9" w:rsidRDefault="003C0DB8" w:rsidP="007B768F">
      <w:pPr>
        <w:pStyle w:val="Header"/>
        <w:jc w:val="center"/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</w:pPr>
      <w:r w:rsidRPr="00CD6DA9"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  <w:t>French</w:t>
      </w:r>
      <w:r w:rsidR="004E7356" w:rsidRPr="00CD6DA9"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  <w:t xml:space="preserve"> | 12/02/1997</w:t>
      </w:r>
    </w:p>
    <w:p w14:paraId="5FF98598" w14:textId="3A21023D" w:rsidR="00ED631E" w:rsidRPr="00CD6DA9" w:rsidRDefault="00C24D87" w:rsidP="007B768F">
      <w:pPr>
        <w:pStyle w:val="Header"/>
        <w:jc w:val="center"/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</w:pPr>
      <w:proofErr w:type="spellStart"/>
      <w:r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  <w:t>Address</w:t>
      </w:r>
      <w:proofErr w:type="spellEnd"/>
      <w:r w:rsidR="00A20A29" w:rsidRPr="00CD6DA9"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fr-FR"/>
        </w:rPr>
        <w:t>, France</w:t>
      </w:r>
    </w:p>
    <w:p w14:paraId="43DAE032" w14:textId="1E7C1893" w:rsidR="00276063" w:rsidRPr="004F6F3F" w:rsidRDefault="00C24D87" w:rsidP="007B768F">
      <w:pPr>
        <w:pStyle w:val="Header"/>
        <w:jc w:val="center"/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en-GB"/>
        </w:rPr>
      </w:pPr>
      <w:r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en-GB"/>
        </w:rPr>
        <w:t>Phone</w:t>
      </w:r>
      <w:r w:rsidR="00A20A29" w:rsidRPr="004F6F3F"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en-GB"/>
        </w:rPr>
        <w:t xml:space="preserve"> | </w:t>
      </w:r>
      <w:r>
        <w:rPr>
          <w:rFonts w:ascii="Times New Roman" w:hAnsi="Times New Roman" w:cs="Times New Roman"/>
          <w:i/>
          <w:color w:val="404040" w:themeColor="text1" w:themeTint="BF"/>
          <w:sz w:val="20"/>
          <w:szCs w:val="20"/>
          <w:lang w:val="en-GB"/>
        </w:rPr>
        <w:t>Mail</w:t>
      </w:r>
    </w:p>
    <w:sdt>
      <w:sdtPr>
        <w:rPr>
          <w:rFonts w:ascii="Times New Roman" w:hAnsi="Times New Roman" w:cs="Times New Roman"/>
          <w:color w:val="404040" w:themeColor="text1" w:themeTint="BF"/>
          <w:lang w:val="en-GB"/>
        </w:rPr>
        <w:id w:val="8394786"/>
        <w:placeholder>
          <w:docPart w:val="DF0E65E01EA82B44A535CFE6044321EB"/>
        </w:placeholder>
      </w:sdtPr>
      <w:sdtEndPr>
        <w:rPr>
          <w:color w:val="auto"/>
        </w:rPr>
      </w:sdtEndPr>
      <w:sdtContent>
        <w:p w14:paraId="1940A832" w14:textId="25F0D340" w:rsidR="00CD6DA9" w:rsidRPr="004F6F3F" w:rsidRDefault="00CD6DA9" w:rsidP="00DA3FC0">
          <w:pPr>
            <w:spacing w:before="240" w:after="180"/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</w:pPr>
          <w:r w:rsidRPr="004F6F3F"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  <w:t>EDUCATION</w:t>
          </w:r>
        </w:p>
        <w:p w14:paraId="1F5FADCD" w14:textId="5E142F0F" w:rsidR="00346A52" w:rsidRPr="004F6F3F" w:rsidRDefault="00E51AA3" w:rsidP="00346A52">
          <w:pPr>
            <w:keepNext/>
            <w:keepLines/>
            <w:tabs>
              <w:tab w:val="right" w:pos="9356"/>
            </w:tabs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-2105803948"/>
              <w:placeholder>
                <w:docPart w:val="D06CF225EB06744BBDBAB6D9FC360E45"/>
              </w:placeholder>
            </w:sdtPr>
            <w:sdtEndPr/>
            <w:sdtContent>
              <w:r w:rsidR="006A0143" w:rsidRPr="004F6F3F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>Bocconi University</w:t>
              </w:r>
              <w:r w:rsidR="002D7A10" w:rsidRPr="004F6F3F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</w:t>
              </w:r>
              <w:r w:rsidR="00346A52" w:rsidRPr="004F6F3F">
                <w:rPr>
                  <w:rFonts w:ascii="Times New Roman" w:eastAsia="MS PGothic" w:hAnsi="Times New Roman" w:cs="Times New Roman"/>
                  <w:bCs/>
                  <w:i/>
                  <w:color w:val="404040" w:themeColor="text1" w:themeTint="BF"/>
                  <w:sz w:val="20"/>
                  <w:szCs w:val="20"/>
                  <w:lang w:val="en-GB"/>
                </w:rPr>
                <w:t>(Italy)</w:t>
              </w:r>
            </w:sdtContent>
          </w:sdt>
          <w:r w:rsidR="00346A52" w:rsidRPr="004F6F3F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        </w:t>
          </w:r>
          <w:r w:rsidR="00346A52" w:rsidRPr="004F6F3F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  <w:t>2020-2022</w:t>
          </w:r>
        </w:p>
        <w:p w14:paraId="0C432EAD" w14:textId="513EA14D" w:rsidR="00346A52" w:rsidRDefault="00346A52" w:rsidP="00346A52">
          <w:pP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- 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Master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of Science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, Finance </w:t>
          </w:r>
          <w:r w:rsidR="00B42DDE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(Graduate International Award scholarship)</w:t>
          </w:r>
        </w:p>
        <w:p w14:paraId="0BB2B761" w14:textId="77777777" w:rsidR="00346A52" w:rsidRPr="00346A52" w:rsidRDefault="00346A52" w:rsidP="00346A52">
          <w:pP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</w:p>
        <w:p w14:paraId="608145ED" w14:textId="593F4464" w:rsidR="00CD6DA9" w:rsidRPr="00CD6DA9" w:rsidRDefault="00E51AA3" w:rsidP="00CD6DA9">
          <w:pPr>
            <w:keepNext/>
            <w:keepLines/>
            <w:tabs>
              <w:tab w:val="right" w:pos="9356"/>
            </w:tabs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278382192"/>
              <w:placeholder>
                <w:docPart w:val="227614FB6267754EB93832144FA3CB66"/>
              </w:placeholder>
            </w:sdtPr>
            <w:sdtEndPr/>
            <w:sdtContent>
              <w:r w:rsidR="00C24D87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French top 5/6 Business School </w:t>
              </w:r>
              <w:r w:rsidR="00CD6DA9" w:rsidRPr="00CD6DA9">
                <w:rPr>
                  <w:rFonts w:ascii="Times New Roman" w:eastAsia="MS PGothic" w:hAnsi="Times New Roman" w:cs="Times New Roman"/>
                  <w:bCs/>
                  <w:i/>
                  <w:color w:val="404040" w:themeColor="text1" w:themeTint="BF"/>
                  <w:sz w:val="20"/>
                  <w:szCs w:val="20"/>
                  <w:lang w:val="en-GB"/>
                </w:rPr>
                <w:t>(France)</w:t>
              </w:r>
            </w:sdtContent>
          </w:sdt>
          <w:r w:rsidR="00CD6DA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        </w:t>
          </w:r>
          <w:r w:rsidR="00CD6DA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  <w:t>2015-2018</w:t>
          </w:r>
        </w:p>
        <w:p w14:paraId="2C3DC79F" w14:textId="15A46E73" w:rsidR="00F44F1D" w:rsidRDefault="00B42DDE" w:rsidP="00F44F1D">
          <w:pP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- Bachelor of Science</w:t>
          </w:r>
          <w:r w:rsidR="009E56F4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, 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International Business, </w:t>
          </w:r>
          <w:r w:rsidR="009E56F4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major in Finance </w:t>
          </w:r>
          <w:r w:rsidR="00FA6232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(</w:t>
          </w:r>
          <w:proofErr w:type="spellStart"/>
          <w:r w:rsidR="00FA6232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Finance</w:t>
          </w:r>
          <w:proofErr w:type="spellEnd"/>
          <w:r w:rsidR="00FA6232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GPA: 16.9/20)</w:t>
          </w:r>
          <w:r w:rsidR="00595C0F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</w:t>
          </w:r>
        </w:p>
        <w:p w14:paraId="304467BF" w14:textId="77777777" w:rsidR="00F44F1D" w:rsidRDefault="00F44F1D" w:rsidP="00F44F1D">
          <w:pP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</w:p>
        <w:p w14:paraId="0D8F521B" w14:textId="4D9A2ED6" w:rsidR="00CD6DA9" w:rsidRPr="00F44F1D" w:rsidRDefault="00E51AA3" w:rsidP="00F44F1D">
          <w:pP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652955933"/>
              <w:placeholder>
                <w:docPart w:val="2732D291B915BF4A9D48400AC1561AA0"/>
              </w:placeholder>
            </w:sdtPr>
            <w:sdtEndPr/>
            <w:sdtContent>
              <w:r w:rsidR="00076AB7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>Local High School</w:t>
              </w:r>
              <w:r w:rsidR="00CD6DA9" w:rsidRPr="00CD6DA9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</w:t>
              </w:r>
              <w:r w:rsidR="00CD6DA9" w:rsidRPr="00CD6DA9">
                <w:rPr>
                  <w:rFonts w:ascii="Times New Roman" w:eastAsia="MS PGothic" w:hAnsi="Times New Roman" w:cs="Times New Roman"/>
                  <w:bCs/>
                  <w:i/>
                  <w:color w:val="404040" w:themeColor="text1" w:themeTint="BF"/>
                  <w:sz w:val="20"/>
                  <w:szCs w:val="20"/>
                  <w:lang w:val="en-GB"/>
                </w:rPr>
                <w:t>(France)</w:t>
              </w:r>
            </w:sdtContent>
          </w:sdt>
          <w:r w:rsidR="00CD6DA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4027A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  <w:t xml:space="preserve">           </w:t>
          </w:r>
          <w:r w:rsidR="00CD6DA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2015</w:t>
          </w:r>
        </w:p>
        <w:p w14:paraId="4E4D9E90" w14:textId="77777777" w:rsidR="00CD6DA9" w:rsidRPr="00CD6DA9" w:rsidRDefault="00CD6DA9" w:rsidP="00CD6DA9">
          <w:pPr>
            <w:spacing w:after="180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noProof/>
              <w:color w:val="404040" w:themeColor="text1" w:themeTint="BF"/>
              <w:sz w:val="20"/>
              <w:szCs w:val="20"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7456" behindDoc="0" locked="0" layoutInCell="1" allowOverlap="1" wp14:anchorId="12C8E277" wp14:editId="1378A115">
                    <wp:simplePos x="0" y="0"/>
                    <wp:positionH relativeFrom="column">
                      <wp:posOffset>-203200</wp:posOffset>
                    </wp:positionH>
                    <wp:positionV relativeFrom="paragraph">
                      <wp:posOffset>236855</wp:posOffset>
                    </wp:positionV>
                    <wp:extent cx="6113780" cy="0"/>
                    <wp:effectExtent l="0" t="0" r="33020" b="25400"/>
                    <wp:wrapNone/>
                    <wp:docPr id="6" name="Straight Connector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6113780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6"/>
                            </a:lnRef>
                            <a:fillRef idx="0">
                              <a:schemeClr val="accent6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5B5D4AB2" id="Straight Connector 6" o:spid="_x0000_s1026" style="position:absolute;flip:y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6pt,18.65pt" to="465.4pt,18.6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" strokecolor="black [3213]"/>
                </w:pict>
              </mc:Fallback>
            </mc:AlternateConten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- French scientific Baccalaureate, major in Mathematics, with honours </w:t>
          </w:r>
        </w:p>
        <w:p w14:paraId="4200C9DB" w14:textId="77777777" w:rsidR="00CD6DA9" w:rsidRPr="00CD6DA9" w:rsidRDefault="00CD6DA9" w:rsidP="00CD6DA9">
          <w:pPr>
            <w:keepNext/>
            <w:keepLines/>
            <w:spacing w:before="240" w:after="120"/>
            <w:outlineLvl w:val="0"/>
            <w:rPr>
              <w:rFonts w:ascii="Times New Roman" w:eastAsia="MS PGothic" w:hAnsi="Times New Roman" w:cs="Times New Roman"/>
              <w:bCs/>
              <w:color w:val="404040" w:themeColor="text1" w:themeTint="BF"/>
              <w:sz w:val="18"/>
              <w:szCs w:val="20"/>
              <w:u w:val="single"/>
              <w:lang w:val="en-GB"/>
            </w:rPr>
          </w:pPr>
          <w:r w:rsidRPr="00CD6DA9"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  <w:t>PROFESSIONAL EXPERIENCES</w:t>
          </w:r>
        </w:p>
        <w:p w14:paraId="5B8C2F65" w14:textId="05F92D9B" w:rsidR="00980B4F" w:rsidRPr="00A1178F" w:rsidRDefault="00E51AA3" w:rsidP="00A1178F">
          <w:pPr>
            <w:keepNext/>
            <w:keepLines/>
            <w:tabs>
              <w:tab w:val="right" w:pos="9356"/>
            </w:tabs>
            <w:spacing w:after="100"/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-490639083"/>
              <w:placeholder>
                <w:docPart w:val="51E65EA67C608543BB07E3197C6CB6E4"/>
              </w:placeholder>
            </w:sdtPr>
            <w:sdtEndPr/>
            <w:sdtContent>
              <w:sdt>
                <w:sdtPr>
                  <w:rPr>
                    <w:rFonts w:ascii="Times New Roman" w:eastAsia="MS PGothic" w:hAnsi="Times New Roman" w:cs="Times New Roman"/>
                    <w:bCs/>
                    <w:color w:val="404040" w:themeColor="text1" w:themeTint="BF"/>
                    <w:sz w:val="20"/>
                    <w:szCs w:val="20"/>
                    <w:lang w:val="en-GB"/>
                  </w:rPr>
                  <w:id w:val="2097287177"/>
                  <w:placeholder>
                    <w:docPart w:val="FBCA683CA14F4147829C78591975F8D2"/>
                  </w:placeholder>
                </w:sdtPr>
                <w:sdtEndPr/>
                <w:sdtContent>
                  <w:r w:rsidR="009E56F4">
                    <w:rPr>
                      <w:rFonts w:ascii="Times New Roman" w:eastAsia="MS PGothic" w:hAnsi="Times New Roman" w:cs="Times New Roman"/>
                      <w:b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Structured Lending Intern</w:t>
                  </w:r>
                  <w:r w:rsidR="00CD6DA9" w:rsidRPr="00CD6DA9">
                    <w:rPr>
                      <w:rFonts w:ascii="Times New Roman" w:eastAsia="MS PGothic" w:hAnsi="Times New Roman" w:cs="Times New Roman"/>
                      <w:b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</w:t>
                  </w:r>
                  <w:r w:rsidR="00CD6DA9" w:rsidRPr="00CD6DA9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(</w:t>
                  </w:r>
                  <w:r w:rsidR="00C24D87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Bulge Bracket WM</w:t>
                  </w:r>
                  <w:r w:rsidR="00852FA0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,</w:t>
                  </w:r>
                  <w:r w:rsidR="00F12DDF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12</w:t>
                  </w:r>
                  <w:r w:rsidR="00462694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months</w:t>
                  </w:r>
                  <w:r w:rsidR="00603584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,</w:t>
                  </w:r>
                  <w:r w:rsidR="00CD6DA9" w:rsidRPr="00CD6DA9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Luxembourg</w:t>
                  </w:r>
                  <w:r w:rsidR="00F12DDF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/ Geneva</w:t>
                  </w:r>
                  <w:r w:rsidR="00CD6DA9" w:rsidRPr="00CD6DA9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)</w:t>
                  </w:r>
                </w:sdtContent>
              </w:sdt>
            </w:sdtContent>
          </w:sdt>
          <w:r w:rsidR="00603584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0854A7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2018</w:t>
          </w:r>
          <w:r w:rsidR="00F12DDF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-2019</w:t>
          </w:r>
        </w:p>
        <w:p w14:paraId="1EE999D2" w14:textId="45A6D6C1" w:rsidR="00F12DDF" w:rsidRDefault="00F12DDF" w:rsidP="00563BF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Did two 6-months internships</w:t>
          </w:r>
          <w:r w:rsidR="00302018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in the Europe and Emerging Market teams</w:t>
          </w:r>
        </w:p>
        <w:p w14:paraId="37A26145" w14:textId="1B161AC9" w:rsidR="007D1E83" w:rsidRDefault="00D518D6" w:rsidP="00302018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Assisted</w:t>
          </w:r>
          <w:r w:rsidR="005F614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the team on the structuring</w:t>
          </w:r>
          <w:r w:rsidR="008A2F4C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of </w:t>
          </w:r>
          <w:r w:rsidR="005155D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cross-border transactions</w:t>
          </w:r>
          <w:r w:rsidR="005F614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(</w:t>
          </w:r>
          <w:r w:rsidR="007D1E83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&gt;</w:t>
          </w:r>
          <w:r w:rsidR="00076AB7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$10</w:t>
          </w:r>
          <w:r w:rsidR="005F614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m</w:t>
          </w:r>
          <w:r w:rsidR="007D1E83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)</w:t>
          </w:r>
          <w:r w:rsidR="005F614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</w:t>
          </w:r>
          <w:r w:rsidR="00787A71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wi</w:t>
          </w:r>
          <w:r w:rsidR="007D1E83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th various types </w:t>
          </w:r>
          <w:r w:rsidR="005155D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        </w:t>
          </w:r>
          <w:r w:rsidR="008A2F4C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of collateral</w:t>
          </w:r>
          <w:r w:rsidR="005155DD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</w:t>
          </w:r>
          <w:r w:rsidR="008A2F4C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i</w:t>
          </w:r>
          <w:r w:rsidR="00787A71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ncluding quoted stocks, port</w:t>
          </w:r>
          <w:r w:rsidR="008A2F4C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folios, real estates, aircrafts </w:t>
          </w:r>
          <w:r w:rsidR="00076AB7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and illiquid</w:t>
          </w:r>
          <w:r w:rsidR="007D1E83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</w:t>
          </w:r>
          <w:r w:rsidR="00787A71" w:rsidRPr="007D1E83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shares</w:t>
          </w:r>
        </w:p>
        <w:p w14:paraId="10A3F0B1" w14:textId="1FA03CCA" w:rsidR="00DD499C" w:rsidRPr="00DD499C" w:rsidRDefault="00DD499C" w:rsidP="004F64F3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Pitched, drafted and negotiated term-sheets with prospective borrowers and risk department</w:t>
          </w:r>
        </w:p>
        <w:p w14:paraId="39D41F6B" w14:textId="7C556B1F" w:rsidR="004F64F3" w:rsidRDefault="004F64F3" w:rsidP="004F64F3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Performed analyses and realised memorandums about public companies to support </w:t>
          </w:r>
        </w:p>
        <w:p w14:paraId="26E039DB" w14:textId="485209EC" w:rsidR="004F64F3" w:rsidRDefault="004F64F3" w:rsidP="004F64F3">
          <w:pPr>
            <w:pStyle w:val="ListParagraph"/>
            <w:spacing w:after="180"/>
            <w:ind w:left="142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proposed Advance Ratio</w:t>
          </w:r>
        </w:p>
        <w:p w14:paraId="68F1CA11" w14:textId="3628DF79" w:rsidR="005D6BEE" w:rsidRPr="005D6BEE" w:rsidRDefault="000F4602" w:rsidP="005D6BEE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Drafted and reviewed </w:t>
          </w:r>
          <w:r w:rsidR="000D0AB7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loan documentation with internal and external counsels</w:t>
          </w:r>
        </w:p>
        <w:p w14:paraId="122B1572" w14:textId="1722241F" w:rsidR="00112F85" w:rsidRPr="00006731" w:rsidRDefault="00E51AA3" w:rsidP="00F12DDF">
          <w:pPr>
            <w:keepNext/>
            <w:keepLines/>
            <w:tabs>
              <w:tab w:val="right" w:pos="9356"/>
            </w:tabs>
            <w:spacing w:after="100"/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lang w:val="en-GB"/>
              </w:rPr>
              <w:id w:val="1887988277"/>
              <w:placeholder>
                <w:docPart w:val="190E6CC81C724348B05C3CDBB73A5223"/>
              </w:placeholder>
            </w:sdtPr>
            <w:sdtEndPr/>
            <w:sdtContent>
              <w:sdt>
                <w:sdtPr>
                  <w:rPr>
                    <w:lang w:val="en-GB"/>
                  </w:rPr>
                  <w:id w:val="-786035882"/>
                  <w:placeholder>
                    <w:docPart w:val="BB8F2C1C2EA85546BE7AC70D9E9E7066"/>
                  </w:placeholder>
                </w:sdtPr>
                <w:sdtEndPr/>
                <w:sdtContent>
                  <w:r w:rsidR="009E56F4">
                    <w:rPr>
                      <w:rFonts w:ascii="Times New Roman" w:eastAsia="MS PGothic" w:hAnsi="Times New Roman" w:cs="Times New Roman"/>
                      <w:b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Funding Intern</w:t>
                  </w:r>
                  <w:r w:rsidR="00112F85" w:rsidRPr="00006731">
                    <w:rPr>
                      <w:rFonts w:ascii="Times New Roman" w:eastAsia="MS PGothic" w:hAnsi="Times New Roman" w:cs="Times New Roman"/>
                      <w:b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</w:t>
                  </w:r>
                  <w:r w:rsidR="00C24D87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(CAC40 Industrial</w:t>
                  </w:r>
                  <w:r w:rsidR="00F12DDF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>, Group Financing team, 8</w:t>
                  </w:r>
                  <w:r w:rsidR="00112F85" w:rsidRPr="00006731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months,</w:t>
                  </w:r>
                  <w:r w:rsidR="00464C34" w:rsidRPr="00006731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Paris /</w:t>
                  </w:r>
                  <w:r w:rsidR="00112F85" w:rsidRPr="00006731">
                    <w:rPr>
                      <w:rFonts w:ascii="Times New Roman" w:eastAsia="MS PGothic" w:hAnsi="Times New Roman" w:cs="Times New Roman"/>
                      <w:bCs/>
                      <w:i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Luxembourg)</w:t>
                  </w:r>
                </w:sdtContent>
              </w:sdt>
            </w:sdtContent>
          </w:sdt>
          <w:r w:rsidR="00112F85" w:rsidRPr="00006731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F12DDF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    2016-2017</w:t>
          </w:r>
        </w:p>
        <w:p w14:paraId="2203CE26" w14:textId="6301FD60" w:rsidR="00464C34" w:rsidRDefault="00464C34" w:rsidP="00112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Did two 4-months internships</w:t>
          </w:r>
        </w:p>
        <w:p w14:paraId="19E270C9" w14:textId="77777777" w:rsidR="00112F85" w:rsidRPr="00CD6DA9" w:rsidRDefault="00112F85" w:rsidP="00112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Performed valuations, debt sustainability analyses, rating adjustments, simulations 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  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of acquisition, and created models to adjust debt-equity mix for financing and </w:t>
          </w:r>
        </w:p>
        <w:p w14:paraId="1F0D959B" w14:textId="4E3E1078" w:rsidR="00112F85" w:rsidRPr="00CD6DA9" w:rsidRDefault="00112F85" w:rsidP="00112F85">
          <w:pPr>
            <w:pStyle w:val="ListParagraph"/>
            <w:spacing w:after="180"/>
            <w:ind w:left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acquisition purposes (</w:t>
          </w:r>
          <w:r w:rsidR="00C24D87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acquisition of XXX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,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&gt;1b$)</w:t>
          </w:r>
        </w:p>
        <w:p w14:paraId="673112D4" w14:textId="77777777" w:rsidR="00112F85" w:rsidRDefault="00112F85" w:rsidP="00112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Led a benchmarking project of 10 companies with a special focus on funding      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            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conditions using credit reports and annual reports to gather data</w:t>
          </w:r>
        </w:p>
        <w:p w14:paraId="019208B2" w14:textId="3ACAA676" w:rsidR="00464C34" w:rsidRPr="00CD6DA9" w:rsidRDefault="00D544A4" w:rsidP="00112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Developed and released an</w:t>
          </w:r>
          <w:r w:rsidR="00464C34"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automated reporting tool using Excel and </w:t>
          </w:r>
          <w:r w:rsidR="00464C34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VBA </w:t>
          </w:r>
          <w:r w:rsidR="00464C34"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which </w:t>
          </w:r>
          <w:r w:rsidR="00464C34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</w:t>
          </w:r>
          <w:r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</w:t>
          </w:r>
          <w:r w:rsidR="00464C34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            </w:t>
          </w:r>
          <w:r w:rsidR="00464C34"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will save 100h+ of work on data crunching and reporting every </w:t>
          </w:r>
          <w:r w:rsidR="00121DBE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semester</w:t>
          </w:r>
        </w:p>
        <w:p w14:paraId="45839EE5" w14:textId="7C483B96" w:rsidR="00FA60A6" w:rsidRPr="00CD6DA9" w:rsidRDefault="00E51AA3" w:rsidP="00FA60A6">
          <w:pPr>
            <w:keepNext/>
            <w:keepLines/>
            <w:tabs>
              <w:tab w:val="right" w:pos="9356"/>
            </w:tabs>
            <w:spacing w:after="100"/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-2068168364"/>
              <w:placeholder>
                <w:docPart w:val="F4C25C4C5B209D45B093E3491335A46F"/>
              </w:placeholder>
            </w:sdtPr>
            <w:sdtEndPr/>
            <w:sdtContent>
              <w:r w:rsidR="00FA60A6" w:rsidRPr="00CD6DA9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Tennis teacher </w:t>
              </w:r>
              <w:r w:rsidR="00C24D87">
                <w:rPr>
                  <w:rFonts w:ascii="Times New Roman" w:eastAsia="MS PGothic" w:hAnsi="Times New Roman" w:cs="Times New Roman"/>
                  <w:bCs/>
                  <w:i/>
                  <w:color w:val="404040" w:themeColor="text1" w:themeTint="BF"/>
                  <w:sz w:val="20"/>
                  <w:szCs w:val="20"/>
                  <w:lang w:val="en-GB"/>
                </w:rPr>
                <w:t>(Tennis club</w:t>
              </w:r>
              <w:r w:rsidR="00FA60A6" w:rsidRPr="00CD6DA9">
                <w:rPr>
                  <w:rFonts w:ascii="Times New Roman" w:eastAsia="MS PGothic" w:hAnsi="Times New Roman" w:cs="Times New Roman"/>
                  <w:bCs/>
                  <w:i/>
                  <w:color w:val="404040" w:themeColor="text1" w:themeTint="BF"/>
                  <w:sz w:val="20"/>
                  <w:szCs w:val="20"/>
                  <w:lang w:val="en-GB"/>
                </w:rPr>
                <w:t>, France)</w:t>
              </w:r>
            </w:sdtContent>
          </w:sdt>
          <w:r w:rsidR="0027193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  <w:t>2010-2015</w:t>
          </w:r>
        </w:p>
        <w:p w14:paraId="65738F88" w14:textId="77777777" w:rsidR="00FA60A6" w:rsidRPr="00CD6DA9" w:rsidRDefault="00FA60A6" w:rsidP="00FA60A6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Designed and organized 2-hours trainings for people from 3 to 20 years old</w:t>
          </w:r>
        </w:p>
        <w:p w14:paraId="1E6A5640" w14:textId="78C5A100" w:rsidR="00FA60A6" w:rsidRPr="00FA6232" w:rsidRDefault="00FA6232" w:rsidP="00D544A4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noProof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9504" behindDoc="0" locked="0" layoutInCell="1" allowOverlap="1" wp14:anchorId="792BD9B5" wp14:editId="500C970A">
                    <wp:simplePos x="0" y="0"/>
                    <wp:positionH relativeFrom="column">
                      <wp:posOffset>-199169</wp:posOffset>
                    </wp:positionH>
                    <wp:positionV relativeFrom="paragraph">
                      <wp:posOffset>262476</wp:posOffset>
                    </wp:positionV>
                    <wp:extent cx="6113780" cy="0"/>
                    <wp:effectExtent l="0" t="0" r="33020" b="25400"/>
                    <wp:wrapNone/>
                    <wp:docPr id="7" name="Straight Connector 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6113780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6"/>
                            </a:lnRef>
                            <a:fillRef idx="0">
                              <a:schemeClr val="accent6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00D056D8" id="Straight Connector 7" o:spid="_x0000_s1026" style="position:absolute;flip:y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5.7pt,20.65pt" to="465.7pt,20.6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" strokecolor="black [3213]"/>
                </w:pict>
              </mc:Fallback>
            </mc:AlternateContent>
          </w:r>
          <w:r w:rsidR="00FA60A6"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Trained and set up objectives to make players progress and meet clients’ goals </w:t>
          </w:r>
        </w:p>
        <w:p w14:paraId="56382C15" w14:textId="0383F8D9" w:rsidR="000A6F85" w:rsidRPr="00CD6DA9" w:rsidRDefault="000A6F85" w:rsidP="00CD6DA9">
          <w:pPr>
            <w:keepNext/>
            <w:keepLines/>
            <w:spacing w:before="240" w:after="120"/>
            <w:outlineLvl w:val="0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  <w:t xml:space="preserve">EDUCATIONAL ACHIEVEMENTS </w:t>
          </w:r>
        </w:p>
        <w:p w14:paraId="44000BA7" w14:textId="602DF18A" w:rsidR="000A6F85" w:rsidRPr="00CD6DA9" w:rsidRDefault="00E51AA3" w:rsidP="000A6F85">
          <w:pPr>
            <w:keepNext/>
            <w:keepLines/>
            <w:tabs>
              <w:tab w:val="right" w:pos="9356"/>
            </w:tabs>
            <w:spacing w:after="100"/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1291245117"/>
              <w:placeholder>
                <w:docPart w:val="2F7D4A4EFEFA854D8EAEE69189550296"/>
              </w:placeholder>
            </w:sdtPr>
            <w:sdtEndPr/>
            <w:sdtContent>
              <w:sdt>
                <w:sdtPr>
                  <w:rPr>
                    <w:rFonts w:ascii="Times New Roman" w:eastAsia="MS PGothic" w:hAnsi="Times New Roman" w:cs="Times New Roman"/>
                    <w:bCs/>
                    <w:color w:val="404040" w:themeColor="text1" w:themeTint="BF"/>
                    <w:sz w:val="20"/>
                    <w:szCs w:val="20"/>
                    <w:lang w:val="en-GB"/>
                  </w:rPr>
                  <w:id w:val="1043943666"/>
                  <w:placeholder>
                    <w:docPart w:val="F3128B56F7DEED47A4920D89D945070A"/>
                  </w:placeholder>
                </w:sdtPr>
                <w:sdtEndPr/>
                <w:sdtContent>
                  <w:r w:rsidR="000A6F85" w:rsidRPr="00CD6DA9">
                    <w:rPr>
                      <w:rFonts w:ascii="Times New Roman" w:eastAsia="SimSun" w:hAnsi="Times New Roman" w:cs="Times New Roman"/>
                      <w:b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 xml:space="preserve">Head of Corporate finance </w:t>
                  </w:r>
                  <w:r w:rsidR="000A6F85" w:rsidRPr="00CD6DA9">
                    <w:rPr>
                      <w:rFonts w:ascii="Times New Roman" w:eastAsia="SimSun" w:hAnsi="Times New Roman" w:cs="Times New Roman"/>
                      <w:i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>(</w:t>
                  </w:r>
                  <w:r w:rsidR="00FA6232">
                    <w:rPr>
                      <w:rFonts w:ascii="Times New Roman" w:eastAsia="SimSun" w:hAnsi="Times New Roman" w:cs="Times New Roman"/>
                      <w:i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 xml:space="preserve">School </w:t>
                  </w:r>
                  <w:bookmarkStart w:id="0" w:name="_GoBack"/>
                  <w:bookmarkEnd w:id="0"/>
                  <w:r w:rsidR="00C24D87">
                    <w:rPr>
                      <w:rFonts w:ascii="Times New Roman" w:eastAsia="SimSun" w:hAnsi="Times New Roman" w:cs="Times New Roman"/>
                      <w:i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>Finance club</w:t>
                  </w:r>
                  <w:r w:rsidR="000A6F85" w:rsidRPr="00CD6DA9">
                    <w:rPr>
                      <w:rFonts w:ascii="Times New Roman" w:eastAsia="SimSun" w:hAnsi="Times New Roman" w:cs="Times New Roman"/>
                      <w:i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>, France</w:t>
                  </w:r>
                  <w:r w:rsidR="000A6F85" w:rsidRPr="00CD6DA9">
                    <w:rPr>
                      <w:rFonts w:ascii="Times New Roman" w:eastAsia="SimSun" w:hAnsi="Times New Roman" w:cs="Times New Roman"/>
                      <w:color w:val="404040" w:themeColor="text1" w:themeTint="BF"/>
                      <w:sz w:val="20"/>
                      <w:szCs w:val="20"/>
                      <w:lang w:val="en-GB" w:eastAsia="zh-CN"/>
                    </w:rPr>
                    <w:t xml:space="preserve">) </w:t>
                  </w:r>
                </w:sdtContent>
              </w:sdt>
            </w:sdtContent>
          </w:sdt>
          <w:r w:rsidR="000A6F85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  <w:t>2017-2018</w:t>
          </w:r>
        </w:p>
        <w:p w14:paraId="50CBE055" w14:textId="0EFB91BB" w:rsidR="000A6F85" w:rsidRPr="00CD6DA9" w:rsidRDefault="000A6F85" w:rsidP="000A6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Created a corporate finance branch in the association and d</w:t>
          </w:r>
          <w:r w:rsid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efined the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strategy and goals</w:t>
          </w:r>
        </w:p>
        <w:p w14:paraId="3869EE7A" w14:textId="32029046" w:rsidR="000A6F85" w:rsidRPr="00CD6DA9" w:rsidRDefault="000A6F85" w:rsidP="000A6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Achieved sector and benchmarking studies and financial </w:t>
          </w:r>
          <w:r w:rsid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analysis to support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M&amp;A </w:t>
          </w:r>
          <w:r w:rsid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 xml:space="preserve">                              </w:t>
          </w:r>
          <w:r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boutiques in their operations</w:t>
          </w:r>
        </w:p>
        <w:p w14:paraId="16208EE8" w14:textId="3CB052CD" w:rsidR="000A6F85" w:rsidRPr="00CD6DA9" w:rsidRDefault="00B42DDE" w:rsidP="000A6F85">
          <w:pPr>
            <w:pStyle w:val="ListParagraph"/>
            <w:numPr>
              <w:ilvl w:val="0"/>
              <w:numId w:val="1"/>
            </w:numPr>
            <w:spacing w:after="180"/>
            <w:ind w:left="142" w:hanging="142"/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hAnsi="Times New Roman" w:cs="Times New Roman"/>
              <w:noProof/>
              <w:color w:val="404040" w:themeColor="text1" w:themeTint="BF"/>
              <w:sz w:val="20"/>
              <w:szCs w:val="20"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71552" behindDoc="0" locked="0" layoutInCell="1" allowOverlap="1" wp14:anchorId="3B755678" wp14:editId="50983F89">
                    <wp:simplePos x="0" y="0"/>
                    <wp:positionH relativeFrom="column">
                      <wp:posOffset>-206556</wp:posOffset>
                    </wp:positionH>
                    <wp:positionV relativeFrom="paragraph">
                      <wp:posOffset>282212</wp:posOffset>
                    </wp:positionV>
                    <wp:extent cx="6113780" cy="0"/>
                    <wp:effectExtent l="0" t="0" r="33020" b="25400"/>
                    <wp:wrapNone/>
                    <wp:docPr id="1" name="Straight Connector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6113780" cy="0"/>
                            </a:xfrm>
                            <a:prstGeom prst="bentConnector3">
                              <a:avLst>
                                <a:gd name="adj1" fmla="val 50000"/>
                              </a:avLst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6"/>
                            </a:lnRef>
                            <a:fillRef idx="0">
                              <a:schemeClr val="accent6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1EF5039" id="_x0000_t34" coordsize="21600,21600" o:spt="34" o:oned="t" adj="10800" path="m0,0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Straight Connector 1" o:spid="_x0000_s1026" type="#_x0000_t34" style="position:absolute;margin-left:-16.25pt;margin-top:22.2pt;width:481.4pt;height:0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" strokecolor="black [3213]"/>
                </w:pict>
              </mc:Fallback>
            </mc:AlternateContent>
          </w:r>
          <w:r w:rsidR="000A6F85" w:rsidRPr="00CD6DA9">
            <w:rPr>
              <w:rFonts w:ascii="Times New Roman" w:hAnsi="Times New Roman" w:cs="Times New Roman"/>
              <w:color w:val="404040" w:themeColor="text1" w:themeTint="BF"/>
              <w:sz w:val="20"/>
              <w:szCs w:val="20"/>
              <w:lang w:val="en-GB"/>
            </w:rPr>
            <w:t>Advised and built financing plan for start-ups and helped them to get funds</w:t>
          </w:r>
        </w:p>
        <w:p w14:paraId="17A708B6" w14:textId="34B5C76C" w:rsidR="000836B2" w:rsidRPr="00CD6DA9" w:rsidRDefault="00AE40B6" w:rsidP="004E7356">
          <w:pPr>
            <w:pStyle w:val="ResumeAlignRight"/>
            <w:spacing w:before="360" w:after="120"/>
            <w:rPr>
              <w:rFonts w:eastAsia="MS PGothic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</w:pPr>
          <w:r w:rsidRPr="00CD6DA9">
            <w:rPr>
              <w:rFonts w:eastAsia="MS PGothic"/>
              <w:b/>
              <w:bCs/>
              <w:color w:val="404040" w:themeColor="text1" w:themeTint="BF"/>
              <w:sz w:val="20"/>
              <w:szCs w:val="20"/>
              <w:u w:val="single"/>
              <w:lang w:val="en-GB"/>
            </w:rPr>
            <w:t>EXTRACURRICULAR ACTIVITIES AND INTERESTS</w:t>
          </w:r>
        </w:p>
        <w:p w14:paraId="4A201DBC" w14:textId="0C67D909" w:rsidR="00D429DF" w:rsidRPr="00CD6DA9" w:rsidRDefault="00E51AA3" w:rsidP="007F43C2">
          <w:pPr>
            <w:keepNext/>
            <w:keepLines/>
            <w:tabs>
              <w:tab w:val="right" w:pos="8640"/>
            </w:tabs>
            <w:spacing w:after="240"/>
            <w:outlineLvl w:val="1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eastAsia="MS PGothic" w:hAnsi="Times New Roman" w:cs="Times New Roman"/>
                <w:bCs/>
                <w:color w:val="404040" w:themeColor="text1" w:themeTint="BF"/>
                <w:sz w:val="20"/>
                <w:szCs w:val="20"/>
                <w:lang w:val="en-GB"/>
              </w:rPr>
              <w:id w:val="1756473534"/>
              <w:placeholder>
                <w:docPart w:val="2E080FA640B6FF4680585582CA57C643"/>
              </w:placeholder>
            </w:sdtPr>
            <w:sdtEndPr/>
            <w:sdtContent>
              <w:r w:rsidR="00D429DF" w:rsidRPr="00CD6DA9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Volunteering:  </w:t>
              </w:r>
              <w:r w:rsidR="007F43C2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V</w:t>
              </w:r>
              <w:r w:rsidR="00171255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olunteer at </w:t>
              </w:r>
              <w:r w:rsidR="00C24D87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XXXXXXXXXXXXXXX</w:t>
              </w:r>
              <w:r w:rsidR="000836B2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(provide </w:t>
              </w:r>
              <w:r w:rsidR="001F7AAF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homework </w:t>
              </w:r>
              <w:r w:rsidR="00CF10C5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help </w:t>
              </w:r>
              <w:r w:rsid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                        </w:t>
              </w:r>
              <w:r w:rsidR="00CF10C5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  </w:t>
              </w:r>
              <w:r w:rsidR="00172F5D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               </w:t>
              </w:r>
              <w:r w:rsidR="000836B2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to disadvantaged kids in primary and high school) </w:t>
              </w:r>
            </w:sdtContent>
          </w:sdt>
        </w:p>
        <w:p w14:paraId="10490BE7" w14:textId="0F5A67CC" w:rsidR="000D475A" w:rsidRPr="00CD6DA9" w:rsidRDefault="00E51AA3" w:rsidP="0017233A">
          <w:pPr>
            <w:keepNext/>
            <w:keepLines/>
            <w:tabs>
              <w:tab w:val="right" w:pos="8640"/>
            </w:tabs>
            <w:spacing w:after="180"/>
            <w:outlineLvl w:val="1"/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lang w:val="en-GB"/>
            </w:rPr>
          </w:pPr>
          <w:sdt>
            <w:sdtPr>
              <w:rPr>
                <w:rFonts w:ascii="Times New Roman" w:hAnsi="Times New Roman" w:cs="Times New Roman"/>
                <w:bCs/>
                <w:color w:val="404040" w:themeColor="text1" w:themeTint="BF"/>
                <w:lang w:val="en-GB"/>
              </w:rPr>
              <w:id w:val="874124873"/>
              <w:placeholder>
                <w:docPart w:val="5DE9F5A27E5D574288FB29A3FDB60096"/>
              </w:placeholder>
            </w:sdtPr>
            <w:sdtEndPr/>
            <w:sdtContent>
              <w:sdt>
                <w:sdtPr>
                  <w:rPr>
                    <w:rFonts w:ascii="Times New Roman" w:hAnsi="Times New Roman" w:cs="Times New Roman"/>
                    <w:bCs/>
                    <w:color w:val="404040" w:themeColor="text1" w:themeTint="BF"/>
                    <w:lang w:val="en-GB"/>
                  </w:rPr>
                  <w:id w:val="-301544942"/>
                  <w:placeholder>
                    <w:docPart w:val="637772CF2C7DB049A9BC2283079FBFBC"/>
                  </w:placeholder>
                </w:sdtPr>
                <w:sdtEndPr>
                  <w:rPr>
                    <w:sz w:val="20"/>
                    <w:szCs w:val="20"/>
                  </w:rPr>
                </w:sdtEndPr>
                <w:sdtContent>
                  <w:r w:rsidR="000D475A" w:rsidRPr="00CD6DA9">
                    <w:rPr>
                      <w:rFonts w:ascii="Times New Roman" w:hAnsi="Times New Roman" w:cs="Times New Roman"/>
                      <w:b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Qualifications:</w:t>
                  </w:r>
                  <w:r w:rsidR="0017233A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 Pack Office (Excel, Word, Access,</w:t>
                  </w:r>
                  <w:r w:rsidR="000B32EC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Power Point), VBA, Bloomberg</w:t>
                  </w:r>
                  <w:r w:rsidR="00172F5D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           </w:t>
                  </w:r>
                  <w:r w:rsid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                  </w:t>
                  </w:r>
                  <w:proofErr w:type="gramStart"/>
                  <w:r w:rsid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 </w:t>
                  </w:r>
                  <w:r w:rsidR="006050F4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(</w:t>
                  </w:r>
                  <w:proofErr w:type="gramEnd"/>
                  <w:r w:rsidR="006050F4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BMC)</w:t>
                  </w:r>
                  <w:r w:rsidR="008A5F3D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, Reuters, Oracle HFM</w:t>
                  </w:r>
                  <w:r w:rsidR="00CF10C5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,</w:t>
                  </w:r>
                  <w:r w:rsidR="00A20822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 </w:t>
                  </w:r>
                  <w:proofErr w:type="spellStart"/>
                  <w:r w:rsidR="00A20822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InFi</w:t>
                  </w:r>
                  <w:r w:rsidR="008A5F3D" w:rsidRPr="00CD6DA9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nancials</w:t>
                  </w:r>
                  <w:proofErr w:type="spellEnd"/>
                  <w:r w:rsidR="00A20822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 xml:space="preserve">, </w:t>
                  </w:r>
                  <w:proofErr w:type="spellStart"/>
                  <w:r w:rsidR="00A20822">
                    <w:rPr>
                      <w:rFonts w:ascii="Times New Roman" w:hAnsi="Times New Roman" w:cs="Times New Roman"/>
                      <w:bCs/>
                      <w:color w:val="404040" w:themeColor="text1" w:themeTint="BF"/>
                      <w:sz w:val="20"/>
                      <w:szCs w:val="20"/>
                      <w:lang w:val="en-GB"/>
                    </w:rPr>
                    <w:t>Avaloq</w:t>
                  </w:r>
                  <w:proofErr w:type="spellEnd"/>
                </w:sdtContent>
              </w:sdt>
            </w:sdtContent>
          </w:sdt>
        </w:p>
        <w:p w14:paraId="190C6CF2" w14:textId="53232C49" w:rsidR="00D429DF" w:rsidRPr="00CD6DA9" w:rsidRDefault="00D429DF" w:rsidP="000D475A">
          <w:pPr>
            <w:spacing w:after="180"/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</w:pPr>
          <w:r w:rsidRPr="00CD6DA9">
            <w:rPr>
              <w:rFonts w:ascii="Times New Roman" w:eastAsia="MS PGothic" w:hAnsi="Times New Roman" w:cs="Times New Roman"/>
              <w:b/>
              <w:bCs/>
              <w:color w:val="404040" w:themeColor="text1" w:themeTint="BF"/>
              <w:sz w:val="20"/>
              <w:szCs w:val="20"/>
              <w:lang w:val="en-GB"/>
            </w:rPr>
            <w:t xml:space="preserve">Languages: </w:t>
          </w:r>
          <w:r w:rsidR="0017233A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French (mother tongue) – English (fluent, C1) – Spanish</w:t>
          </w:r>
          <w:r w:rsidR="00CD270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CD270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CD270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ab/>
          </w:r>
          <w:r w:rsid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            </w:t>
          </w:r>
          <w:proofErr w:type="gramStart"/>
          <w:r w:rsid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 </w:t>
          </w:r>
          <w:r w:rsidR="0017233A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(</w:t>
          </w:r>
          <w:proofErr w:type="gramEnd"/>
          <w:r w:rsidR="0017233A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conversational, B1)</w:t>
          </w:r>
          <w:r w:rsidR="00CD270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– </w:t>
          </w:r>
          <w:r w:rsidR="00B42DDE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Italian</w:t>
          </w:r>
          <w:r w:rsidR="00CD2709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 xml:space="preserve"> (</w:t>
          </w:r>
          <w:r w:rsidR="00076AB7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beginner, A2</w:t>
          </w:r>
          <w:r w:rsidR="006171E1" w:rsidRPr="00CD6DA9"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t>)</w:t>
          </w:r>
        </w:p>
        <w:sdt>
          <w:sdtPr>
            <w:rPr>
              <w:rFonts w:ascii="Times New Roman" w:eastAsia="MS PGothic" w:hAnsi="Times New Roman" w:cs="Times New Roman"/>
              <w:bCs/>
              <w:color w:val="404040" w:themeColor="text1" w:themeTint="BF"/>
              <w:sz w:val="20"/>
              <w:szCs w:val="20"/>
              <w:lang w:val="en-GB"/>
            </w:rPr>
            <w:id w:val="-482239463"/>
            <w:placeholder>
              <w:docPart w:val="E898230AA66B4849BCB07827AEA810F9"/>
            </w:placeholder>
          </w:sdtPr>
          <w:sdtEndPr/>
          <w:sdtContent>
            <w:p w14:paraId="2A9B9331" w14:textId="2D382903" w:rsidR="00FE6D6B" w:rsidRPr="00A20822" w:rsidRDefault="00D429DF" w:rsidP="00A20822">
              <w:pPr>
                <w:spacing w:after="180"/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</w:pPr>
              <w:r w:rsidRPr="00CD6DA9">
                <w:rPr>
                  <w:rFonts w:ascii="Times New Roman" w:eastAsia="MS PGothic" w:hAnsi="Times New Roman" w:cs="Times New Roman"/>
                  <w:b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Interests: </w:t>
              </w:r>
              <w:r w:rsidR="00BC354C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Cooking – Scuba-diving</w:t>
              </w:r>
              <w:r w:rsidR="0012230F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</w:t>
              </w:r>
              <w:r w:rsidR="006050F4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– Ski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ing</w:t>
              </w:r>
              <w:r w:rsidR="006050F4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(all-mountain)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– Travelling (</w:t>
              </w:r>
              <w:proofErr w:type="gramStart"/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Europe, </w:t>
              </w:r>
              <w:r w:rsidR="00172F5D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</w:t>
              </w:r>
              <w:proofErr w:type="gramEnd"/>
              <w:r w:rsidR="00172F5D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               </w:t>
              </w:r>
              <w:r w:rsidR="00BC354C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</w:t>
              </w:r>
              <w:r w:rsid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                    </w:t>
              </w:r>
              <w:r w:rsidR="003A72CC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USA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, </w:t>
              </w:r>
              <w:r w:rsidR="003A72CC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UAE, 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Bali, Malaysia, Singapore, China,</w:t>
              </w:r>
              <w:r w:rsidR="003A72CC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Japan,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 xml:space="preserve"> Thailand</w:t>
              </w:r>
              <w:r w:rsidR="003A72CC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, Oman</w:t>
              </w:r>
              <w:r w:rsidR="004F1BCE" w:rsidRPr="00CD6DA9">
                <w:rPr>
                  <w:rFonts w:ascii="Times New Roman" w:eastAsia="MS PGothic" w:hAnsi="Times New Roman" w:cs="Times New Roman"/>
                  <w:bCs/>
                  <w:color w:val="404040" w:themeColor="text1" w:themeTint="BF"/>
                  <w:sz w:val="20"/>
                  <w:szCs w:val="20"/>
                  <w:lang w:val="en-GB"/>
                </w:rPr>
                <w:t>)</w:t>
              </w:r>
            </w:p>
          </w:sdtContent>
        </w:sdt>
      </w:sdtContent>
    </w:sdt>
    <w:sectPr w:rsidR="00FE6D6B" w:rsidRPr="00A20822" w:rsidSect="00DB578E">
      <w:pgSz w:w="11900" w:h="16840"/>
      <w:pgMar w:top="794" w:right="1418" w:bottom="79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EFD0C7" w14:textId="77777777" w:rsidR="00E51AA3" w:rsidRDefault="00E51AA3" w:rsidP="00075B61">
      <w:r>
        <w:separator/>
      </w:r>
    </w:p>
  </w:endnote>
  <w:endnote w:type="continuationSeparator" w:id="0">
    <w:p w14:paraId="51C6B818" w14:textId="77777777" w:rsidR="00E51AA3" w:rsidRDefault="00E51AA3" w:rsidP="00075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roman"/>
    <w:pitch w:val="variable"/>
    <w:sig w:usb0="00000287" w:usb1="00000000" w:usb2="00000000" w:usb3="00000000" w:csb0="0000009F" w:csb1="00000000"/>
  </w:font>
  <w:font w:name="SimSun"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FDD221" w14:textId="77777777" w:rsidR="00E51AA3" w:rsidRDefault="00E51AA3" w:rsidP="00075B61">
      <w:r>
        <w:separator/>
      </w:r>
    </w:p>
  </w:footnote>
  <w:footnote w:type="continuationSeparator" w:id="0">
    <w:p w14:paraId="20FFDB62" w14:textId="77777777" w:rsidR="00E51AA3" w:rsidRDefault="00E51AA3" w:rsidP="00075B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0D4D9B"/>
    <w:multiLevelType w:val="hybridMultilevel"/>
    <w:tmpl w:val="5C909C3E"/>
    <w:lvl w:ilvl="0" w:tplc="48541A46">
      <w:numFmt w:val="bullet"/>
      <w:lvlText w:val="F"/>
      <w:lvlJc w:val="left"/>
      <w:pPr>
        <w:ind w:left="502" w:hanging="360"/>
      </w:pPr>
      <w:rPr>
        <w:rFonts w:ascii="Times New Roman" w:eastAsia="MS PGothic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CC351FD"/>
    <w:multiLevelType w:val="hybridMultilevel"/>
    <w:tmpl w:val="C3985510"/>
    <w:lvl w:ilvl="0" w:tplc="7FFEAD7A">
      <w:start w:val="1"/>
      <w:numFmt w:val="bullet"/>
      <w:lvlText w:val="-"/>
      <w:lvlJc w:val="left"/>
      <w:pPr>
        <w:ind w:left="720" w:hanging="360"/>
      </w:pPr>
      <w:rPr>
        <w:rFonts w:ascii="Century Gothic" w:eastAsia="SimSun" w:hAnsi="Century Gothic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3074DE"/>
    <w:multiLevelType w:val="hybridMultilevel"/>
    <w:tmpl w:val="C1E03C2C"/>
    <w:lvl w:ilvl="0" w:tplc="AB7660AA">
      <w:numFmt w:val="bullet"/>
      <w:lvlText w:val="-"/>
      <w:lvlJc w:val="left"/>
      <w:pPr>
        <w:ind w:left="720" w:hanging="360"/>
      </w:pPr>
      <w:rPr>
        <w:rFonts w:ascii="Century Gothic" w:eastAsia="MS PGothic" w:hAnsi="Century Goth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BC18EE"/>
    <w:multiLevelType w:val="hybridMultilevel"/>
    <w:tmpl w:val="86C0EA02"/>
    <w:lvl w:ilvl="0" w:tplc="BFC21D1E"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E872BC"/>
    <w:multiLevelType w:val="multilevel"/>
    <w:tmpl w:val="86C0EA02"/>
    <w:lvl w:ilvl="0"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6302EB8"/>
    <w:multiLevelType w:val="hybridMultilevel"/>
    <w:tmpl w:val="AAF89C1C"/>
    <w:lvl w:ilvl="0" w:tplc="683AD40E">
      <w:start w:val="1"/>
      <w:numFmt w:val="bullet"/>
      <w:lvlText w:val="-"/>
      <w:lvlJc w:val="left"/>
      <w:pPr>
        <w:ind w:left="720" w:hanging="360"/>
      </w:pPr>
      <w:rPr>
        <w:rFonts w:ascii="Century Gothic" w:eastAsia="SimSun" w:hAnsi="Century Gothic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F42FE6"/>
    <w:multiLevelType w:val="multilevel"/>
    <w:tmpl w:val="86C0EA02"/>
    <w:lvl w:ilvl="0">
      <w:numFmt w:val="bullet"/>
      <w:lvlText w:val="-"/>
      <w:lvlJc w:val="left"/>
      <w:pPr>
        <w:ind w:left="720" w:hanging="360"/>
      </w:pPr>
      <w:rPr>
        <w:rFonts w:ascii="Century Gothic" w:eastAsiaTheme="minorEastAsia" w:hAnsi="Century Gothic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E98"/>
    <w:rsid w:val="00000AE3"/>
    <w:rsid w:val="00000E82"/>
    <w:rsid w:val="00005821"/>
    <w:rsid w:val="00006731"/>
    <w:rsid w:val="000070D7"/>
    <w:rsid w:val="000176F2"/>
    <w:rsid w:val="00041A8F"/>
    <w:rsid w:val="00065A6E"/>
    <w:rsid w:val="00075B61"/>
    <w:rsid w:val="00076AB7"/>
    <w:rsid w:val="000836B2"/>
    <w:rsid w:val="000854A7"/>
    <w:rsid w:val="000936E2"/>
    <w:rsid w:val="000A6F85"/>
    <w:rsid w:val="000B32EC"/>
    <w:rsid w:val="000B6598"/>
    <w:rsid w:val="000B6A95"/>
    <w:rsid w:val="000D0AB7"/>
    <w:rsid w:val="000D475A"/>
    <w:rsid w:val="000F2586"/>
    <w:rsid w:val="000F416B"/>
    <w:rsid w:val="000F4602"/>
    <w:rsid w:val="00112F85"/>
    <w:rsid w:val="00121DBE"/>
    <w:rsid w:val="00122202"/>
    <w:rsid w:val="0012230F"/>
    <w:rsid w:val="00171255"/>
    <w:rsid w:val="0017233A"/>
    <w:rsid w:val="00172D3D"/>
    <w:rsid w:val="00172F5D"/>
    <w:rsid w:val="0018727E"/>
    <w:rsid w:val="00190457"/>
    <w:rsid w:val="001A486F"/>
    <w:rsid w:val="001F01E0"/>
    <w:rsid w:val="001F7AAF"/>
    <w:rsid w:val="00202848"/>
    <w:rsid w:val="0021212C"/>
    <w:rsid w:val="002506A9"/>
    <w:rsid w:val="00262B61"/>
    <w:rsid w:val="00271939"/>
    <w:rsid w:val="00276063"/>
    <w:rsid w:val="00283973"/>
    <w:rsid w:val="002A0438"/>
    <w:rsid w:val="002A594B"/>
    <w:rsid w:val="002B1357"/>
    <w:rsid w:val="002C161C"/>
    <w:rsid w:val="002D7A10"/>
    <w:rsid w:val="00302018"/>
    <w:rsid w:val="00315A72"/>
    <w:rsid w:val="0032021E"/>
    <w:rsid w:val="003236A7"/>
    <w:rsid w:val="00333609"/>
    <w:rsid w:val="003339E6"/>
    <w:rsid w:val="00337C7F"/>
    <w:rsid w:val="00341DC3"/>
    <w:rsid w:val="00343B1C"/>
    <w:rsid w:val="00346A52"/>
    <w:rsid w:val="00370C6B"/>
    <w:rsid w:val="00374C04"/>
    <w:rsid w:val="003807AF"/>
    <w:rsid w:val="003918FE"/>
    <w:rsid w:val="003A2B7A"/>
    <w:rsid w:val="003A72CC"/>
    <w:rsid w:val="003B207C"/>
    <w:rsid w:val="003C0DB8"/>
    <w:rsid w:val="003F1747"/>
    <w:rsid w:val="003F42EB"/>
    <w:rsid w:val="003F6333"/>
    <w:rsid w:val="004027A4"/>
    <w:rsid w:val="004248FB"/>
    <w:rsid w:val="00437544"/>
    <w:rsid w:val="004456A1"/>
    <w:rsid w:val="00462694"/>
    <w:rsid w:val="00464C34"/>
    <w:rsid w:val="004A7BCF"/>
    <w:rsid w:val="004C33A7"/>
    <w:rsid w:val="004E7356"/>
    <w:rsid w:val="004F0073"/>
    <w:rsid w:val="004F1BCE"/>
    <w:rsid w:val="004F64F3"/>
    <w:rsid w:val="004F6F3F"/>
    <w:rsid w:val="005155DD"/>
    <w:rsid w:val="0052359B"/>
    <w:rsid w:val="00537157"/>
    <w:rsid w:val="0056183E"/>
    <w:rsid w:val="00563BF5"/>
    <w:rsid w:val="005675B6"/>
    <w:rsid w:val="00570A71"/>
    <w:rsid w:val="00595C0F"/>
    <w:rsid w:val="005B0E34"/>
    <w:rsid w:val="005B46C5"/>
    <w:rsid w:val="005B5650"/>
    <w:rsid w:val="005B5E01"/>
    <w:rsid w:val="005D6BEE"/>
    <w:rsid w:val="005E3AAA"/>
    <w:rsid w:val="005E686E"/>
    <w:rsid w:val="005F429C"/>
    <w:rsid w:val="005F614D"/>
    <w:rsid w:val="00603584"/>
    <w:rsid w:val="006050F4"/>
    <w:rsid w:val="006171E1"/>
    <w:rsid w:val="00652CBA"/>
    <w:rsid w:val="00653B7C"/>
    <w:rsid w:val="00672051"/>
    <w:rsid w:val="006933BD"/>
    <w:rsid w:val="006A0143"/>
    <w:rsid w:val="006A7667"/>
    <w:rsid w:val="006E753F"/>
    <w:rsid w:val="0071614F"/>
    <w:rsid w:val="00720FEF"/>
    <w:rsid w:val="00724090"/>
    <w:rsid w:val="00743218"/>
    <w:rsid w:val="00752FF2"/>
    <w:rsid w:val="00766E58"/>
    <w:rsid w:val="0077263D"/>
    <w:rsid w:val="00781B78"/>
    <w:rsid w:val="00787A71"/>
    <w:rsid w:val="007B768F"/>
    <w:rsid w:val="007C01F1"/>
    <w:rsid w:val="007D1E83"/>
    <w:rsid w:val="007F08D6"/>
    <w:rsid w:val="007F43C2"/>
    <w:rsid w:val="00847047"/>
    <w:rsid w:val="00851179"/>
    <w:rsid w:val="00851401"/>
    <w:rsid w:val="00852FA0"/>
    <w:rsid w:val="008928BD"/>
    <w:rsid w:val="008A2F4C"/>
    <w:rsid w:val="008A5F3D"/>
    <w:rsid w:val="008B252D"/>
    <w:rsid w:val="008E0C82"/>
    <w:rsid w:val="008F390E"/>
    <w:rsid w:val="00902EA4"/>
    <w:rsid w:val="00930105"/>
    <w:rsid w:val="00937C5C"/>
    <w:rsid w:val="00975876"/>
    <w:rsid w:val="00980B4F"/>
    <w:rsid w:val="009827A3"/>
    <w:rsid w:val="009C0EF6"/>
    <w:rsid w:val="009C42F0"/>
    <w:rsid w:val="009E56F4"/>
    <w:rsid w:val="00A1178F"/>
    <w:rsid w:val="00A128E9"/>
    <w:rsid w:val="00A20822"/>
    <w:rsid w:val="00A20A29"/>
    <w:rsid w:val="00A4189E"/>
    <w:rsid w:val="00A4321D"/>
    <w:rsid w:val="00A72FF1"/>
    <w:rsid w:val="00AB2CC7"/>
    <w:rsid w:val="00AD28C4"/>
    <w:rsid w:val="00AE0E34"/>
    <w:rsid w:val="00AE2630"/>
    <w:rsid w:val="00AE40B6"/>
    <w:rsid w:val="00B014D0"/>
    <w:rsid w:val="00B03219"/>
    <w:rsid w:val="00B06976"/>
    <w:rsid w:val="00B36294"/>
    <w:rsid w:val="00B42DDE"/>
    <w:rsid w:val="00B46A1C"/>
    <w:rsid w:val="00B73E98"/>
    <w:rsid w:val="00B86A76"/>
    <w:rsid w:val="00BB5B3F"/>
    <w:rsid w:val="00BC354C"/>
    <w:rsid w:val="00BF1A8F"/>
    <w:rsid w:val="00BF34F1"/>
    <w:rsid w:val="00C01A57"/>
    <w:rsid w:val="00C24D87"/>
    <w:rsid w:val="00C41FE9"/>
    <w:rsid w:val="00C50F7F"/>
    <w:rsid w:val="00C52598"/>
    <w:rsid w:val="00C5688F"/>
    <w:rsid w:val="00C568E2"/>
    <w:rsid w:val="00C57444"/>
    <w:rsid w:val="00CA6F1A"/>
    <w:rsid w:val="00CC2C50"/>
    <w:rsid w:val="00CC339E"/>
    <w:rsid w:val="00CD2709"/>
    <w:rsid w:val="00CD6DA9"/>
    <w:rsid w:val="00CF10C5"/>
    <w:rsid w:val="00CF7D8D"/>
    <w:rsid w:val="00D30CA5"/>
    <w:rsid w:val="00D429DF"/>
    <w:rsid w:val="00D43AE6"/>
    <w:rsid w:val="00D47DDF"/>
    <w:rsid w:val="00D518D6"/>
    <w:rsid w:val="00D544A4"/>
    <w:rsid w:val="00D74BF8"/>
    <w:rsid w:val="00D902E4"/>
    <w:rsid w:val="00DA3FC0"/>
    <w:rsid w:val="00DA47C3"/>
    <w:rsid w:val="00DB578E"/>
    <w:rsid w:val="00DC4757"/>
    <w:rsid w:val="00DD499C"/>
    <w:rsid w:val="00E103BA"/>
    <w:rsid w:val="00E2540B"/>
    <w:rsid w:val="00E51AA3"/>
    <w:rsid w:val="00E53F44"/>
    <w:rsid w:val="00E649C3"/>
    <w:rsid w:val="00EA7A7B"/>
    <w:rsid w:val="00EC2EFF"/>
    <w:rsid w:val="00ED631E"/>
    <w:rsid w:val="00EF2CDE"/>
    <w:rsid w:val="00EF4A31"/>
    <w:rsid w:val="00F12DDF"/>
    <w:rsid w:val="00F158FE"/>
    <w:rsid w:val="00F41CD6"/>
    <w:rsid w:val="00F423F4"/>
    <w:rsid w:val="00F44F1D"/>
    <w:rsid w:val="00F55C56"/>
    <w:rsid w:val="00F84FF7"/>
    <w:rsid w:val="00FA60A6"/>
    <w:rsid w:val="00FA6232"/>
    <w:rsid w:val="00FB0137"/>
    <w:rsid w:val="00FB3650"/>
    <w:rsid w:val="00FC7892"/>
    <w:rsid w:val="00FD0723"/>
    <w:rsid w:val="00FE6D6B"/>
    <w:rsid w:val="00FF5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8D351A"/>
  <w14:defaultImageDpi w14:val="300"/>
  <w15:docId w15:val="{12744DFC-6FD9-4C36-A426-0726E82F4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063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075B6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075B61"/>
  </w:style>
  <w:style w:type="paragraph" w:styleId="Footer">
    <w:name w:val="footer"/>
    <w:basedOn w:val="Normal"/>
    <w:link w:val="FooterChar"/>
    <w:uiPriority w:val="99"/>
    <w:unhideWhenUsed/>
    <w:rsid w:val="00075B6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B61"/>
  </w:style>
  <w:style w:type="paragraph" w:customStyle="1" w:styleId="ResumeAlignRight">
    <w:name w:val="Resume Align Right"/>
    <w:basedOn w:val="Normal"/>
    <w:rsid w:val="00D429DF"/>
    <w:pPr>
      <w:tabs>
        <w:tab w:val="right" w:pos="10080"/>
      </w:tabs>
    </w:pPr>
    <w:rPr>
      <w:rFonts w:ascii="Times New Roman" w:eastAsia="SimSun" w:hAnsi="Times New Roman" w:cs="Times New Roman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34F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34F1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53F4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432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glossaryDocument" Target="glossary/document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F0E65E01EA82B44A535CFE6044321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E09445-6F61-FC44-8241-00225798DF68}"/>
      </w:docPartPr>
      <w:docPartBody>
        <w:p w:rsidR="007D7D97" w:rsidRDefault="007D7D97" w:rsidP="007D7D97">
          <w:pPr>
            <w:pStyle w:val="DF0E65E01EA82B44A535CFE6044321EB"/>
          </w:pPr>
          <w:r>
            <w:t xml:space="preserve">Nam ut est. In vehicula venenatis dui. Vestibulum ante ipsum primis in faucibus orci luctus et ultrices posuere cubilia Curae; Praesent venenatis gravida justo. In hac habitasse platea dictumst. Suspendisse dui. </w:t>
          </w:r>
        </w:p>
      </w:docPartBody>
    </w:docPart>
    <w:docPart>
      <w:docPartPr>
        <w:name w:val="2E080FA640B6FF4680585582CA57C6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84E782-325F-2B4D-A505-B32413107ED5}"/>
      </w:docPartPr>
      <w:docPartBody>
        <w:p w:rsidR="00067350" w:rsidRDefault="00067350" w:rsidP="00067350">
          <w:pPr>
            <w:pStyle w:val="2E080FA640B6FF4680585582CA57C643"/>
          </w:pPr>
          <w:r>
            <w:t>Aliquam dapibus.</w:t>
          </w:r>
        </w:p>
      </w:docPartBody>
    </w:docPart>
    <w:docPart>
      <w:docPartPr>
        <w:name w:val="5DE9F5A27E5D574288FB29A3FDB600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E42BBE-5F68-B841-AD1C-7DB1AB7030DF}"/>
      </w:docPartPr>
      <w:docPartBody>
        <w:p w:rsidR="00067350" w:rsidRDefault="00067350" w:rsidP="00067350">
          <w:pPr>
            <w:pStyle w:val="5DE9F5A27E5D574288FB29A3FDB60096"/>
          </w:pPr>
          <w:r>
            <w:t>Aliquam dapibus.</w:t>
          </w:r>
        </w:p>
      </w:docPartBody>
    </w:docPart>
    <w:docPart>
      <w:docPartPr>
        <w:name w:val="E898230AA66B4849BCB07827AEA81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4F0459-1E24-394A-8632-6697D69FC2F9}"/>
      </w:docPartPr>
      <w:docPartBody>
        <w:p w:rsidR="00067350" w:rsidRDefault="00067350" w:rsidP="00067350">
          <w:pPr>
            <w:pStyle w:val="E898230AA66B4849BCB07827AEA810F9"/>
          </w:pPr>
          <w:r>
            <w:t>Aliquam dapibus.</w:t>
          </w:r>
        </w:p>
      </w:docPartBody>
    </w:docPart>
    <w:docPart>
      <w:docPartPr>
        <w:name w:val="637772CF2C7DB049A9BC2283079FBF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62E19-35BB-4140-B57F-BAFA95AB32F7}"/>
      </w:docPartPr>
      <w:docPartBody>
        <w:p w:rsidR="00916ED5" w:rsidRDefault="00067350" w:rsidP="00067350">
          <w:pPr>
            <w:pStyle w:val="637772CF2C7DB049A9BC2283079FBFBC"/>
          </w:pPr>
          <w:r>
            <w:t>Aliquam dapibus.</w:t>
          </w:r>
        </w:p>
      </w:docPartBody>
    </w:docPart>
    <w:docPart>
      <w:docPartPr>
        <w:name w:val="2F7D4A4EFEFA854D8EAEE691895502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B4A765-A769-7D46-BE07-42B67B91ED0B}"/>
      </w:docPartPr>
      <w:docPartBody>
        <w:p w:rsidR="00263FE5" w:rsidRDefault="0079596A" w:rsidP="0079596A">
          <w:pPr>
            <w:pStyle w:val="2F7D4A4EFEFA854D8EAEE69189550296"/>
          </w:pPr>
          <w:r>
            <w:t>Aliquam dapibus.</w:t>
          </w:r>
        </w:p>
      </w:docPartBody>
    </w:docPart>
    <w:docPart>
      <w:docPartPr>
        <w:name w:val="F3128B56F7DEED47A4920D89D9450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ED92D2-B0B6-4A4C-A3A6-22DC15390EF4}"/>
      </w:docPartPr>
      <w:docPartBody>
        <w:p w:rsidR="00263FE5" w:rsidRDefault="0079596A" w:rsidP="0079596A">
          <w:pPr>
            <w:pStyle w:val="F3128B56F7DEED47A4920D89D945070A"/>
          </w:pPr>
          <w:r>
            <w:t>Aliquam dapibus.</w:t>
          </w:r>
        </w:p>
      </w:docPartBody>
    </w:docPart>
    <w:docPart>
      <w:docPartPr>
        <w:name w:val="227614FB6267754EB93832144FA3CB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0FCB15-C0A6-0B4C-9DC3-63CBDF1579C9}"/>
      </w:docPartPr>
      <w:docPartBody>
        <w:p w:rsidR="00971CDC" w:rsidRDefault="00263FE5" w:rsidP="00263FE5">
          <w:pPr>
            <w:pStyle w:val="227614FB6267754EB93832144FA3CB66"/>
          </w:pPr>
          <w:r>
            <w:t>Aliquam dapibus.</w:t>
          </w:r>
        </w:p>
      </w:docPartBody>
    </w:docPart>
    <w:docPart>
      <w:docPartPr>
        <w:name w:val="2732D291B915BF4A9D48400AC1561A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A4E9D-2192-164B-95A3-47FDAE60168F}"/>
      </w:docPartPr>
      <w:docPartBody>
        <w:p w:rsidR="00971CDC" w:rsidRDefault="00263FE5" w:rsidP="00263FE5">
          <w:pPr>
            <w:pStyle w:val="2732D291B915BF4A9D48400AC1561AA0"/>
          </w:pPr>
          <w:r>
            <w:t>Aliquam dapibus.</w:t>
          </w:r>
        </w:p>
      </w:docPartBody>
    </w:docPart>
    <w:docPart>
      <w:docPartPr>
        <w:name w:val="51E65EA67C608543BB07E3197C6CB6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5B205-F3A7-6C4A-A6AE-1043EFAAFD1B}"/>
      </w:docPartPr>
      <w:docPartBody>
        <w:p w:rsidR="00971CDC" w:rsidRDefault="00263FE5" w:rsidP="00263FE5">
          <w:pPr>
            <w:pStyle w:val="51E65EA67C608543BB07E3197C6CB6E4"/>
          </w:pPr>
          <w:r>
            <w:t>Aliquam dapibus.</w:t>
          </w:r>
        </w:p>
      </w:docPartBody>
    </w:docPart>
    <w:docPart>
      <w:docPartPr>
        <w:name w:val="FBCA683CA14F4147829C78591975F8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E7D2D-DE2A-F04D-A902-7D66813976D5}"/>
      </w:docPartPr>
      <w:docPartBody>
        <w:p w:rsidR="00971CDC" w:rsidRDefault="00263FE5" w:rsidP="00263FE5">
          <w:pPr>
            <w:pStyle w:val="FBCA683CA14F4147829C78591975F8D2"/>
          </w:pPr>
          <w:r>
            <w:t>Aliquam dapibus.</w:t>
          </w:r>
        </w:p>
      </w:docPartBody>
    </w:docPart>
    <w:docPart>
      <w:docPartPr>
        <w:name w:val="F4C25C4C5B209D45B093E3491335A4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EF3791-BAB5-024C-B954-6B2A68581B58}"/>
      </w:docPartPr>
      <w:docPartBody>
        <w:p w:rsidR="00971CDC" w:rsidRDefault="00263FE5" w:rsidP="00263FE5">
          <w:pPr>
            <w:pStyle w:val="F4C25C4C5B209D45B093E3491335A46F"/>
          </w:pPr>
          <w:r>
            <w:t>Aliquam dapibus.</w:t>
          </w:r>
        </w:p>
      </w:docPartBody>
    </w:docPart>
    <w:docPart>
      <w:docPartPr>
        <w:name w:val="190E6CC81C724348B05C3CDBB73A52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168C52-76D0-8646-B880-FED8F69F0B9A}"/>
      </w:docPartPr>
      <w:docPartBody>
        <w:p w:rsidR="006B4C4C" w:rsidRDefault="0005443F" w:rsidP="0005443F">
          <w:pPr>
            <w:pStyle w:val="190E6CC81C724348B05C3CDBB73A5223"/>
          </w:pPr>
          <w:r>
            <w:t>Aliquam dapibus.</w:t>
          </w:r>
        </w:p>
      </w:docPartBody>
    </w:docPart>
    <w:docPart>
      <w:docPartPr>
        <w:name w:val="BB8F2C1C2EA85546BE7AC70D9E9E70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93395-890F-8C4B-9BC6-AF93F48AA67D}"/>
      </w:docPartPr>
      <w:docPartBody>
        <w:p w:rsidR="006B4C4C" w:rsidRDefault="0005443F" w:rsidP="0005443F">
          <w:pPr>
            <w:pStyle w:val="BB8F2C1C2EA85546BE7AC70D9E9E7066"/>
          </w:pPr>
          <w:r>
            <w:t>Aliquam dapibus.</w:t>
          </w:r>
        </w:p>
      </w:docPartBody>
    </w:docPart>
    <w:docPart>
      <w:docPartPr>
        <w:name w:val="D06CF225EB06744BBDBAB6D9FC360E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34B2E-B09B-4B45-94A7-591D8FA501DC}"/>
      </w:docPartPr>
      <w:docPartBody>
        <w:p w:rsidR="00C424A8" w:rsidRDefault="00E53706" w:rsidP="00E53706">
          <w:pPr>
            <w:pStyle w:val="D06CF225EB06744BBDBAB6D9FC360E45"/>
          </w:pPr>
          <w:r>
            <w:t>Aliquam dapibus.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roman"/>
    <w:pitch w:val="variable"/>
    <w:sig w:usb0="00000287" w:usb1="00000000" w:usb2="00000000" w:usb3="00000000" w:csb0="0000009F" w:csb1="00000000"/>
  </w:font>
  <w:font w:name="SimSun"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auto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D97"/>
    <w:rsid w:val="000175AA"/>
    <w:rsid w:val="0005443F"/>
    <w:rsid w:val="00067350"/>
    <w:rsid w:val="000722A0"/>
    <w:rsid w:val="000D0557"/>
    <w:rsid w:val="001053F2"/>
    <w:rsid w:val="00186103"/>
    <w:rsid w:val="001A23F3"/>
    <w:rsid w:val="002228EB"/>
    <w:rsid w:val="00263FE5"/>
    <w:rsid w:val="002E23EF"/>
    <w:rsid w:val="00372F97"/>
    <w:rsid w:val="003E0D91"/>
    <w:rsid w:val="00463915"/>
    <w:rsid w:val="004A3891"/>
    <w:rsid w:val="004D73CA"/>
    <w:rsid w:val="005F18F0"/>
    <w:rsid w:val="00632888"/>
    <w:rsid w:val="00636BF1"/>
    <w:rsid w:val="006B4C4C"/>
    <w:rsid w:val="006E24C0"/>
    <w:rsid w:val="00775D11"/>
    <w:rsid w:val="0079596A"/>
    <w:rsid w:val="007D7D97"/>
    <w:rsid w:val="00890FA7"/>
    <w:rsid w:val="008C7845"/>
    <w:rsid w:val="008E2070"/>
    <w:rsid w:val="00901236"/>
    <w:rsid w:val="00916ED5"/>
    <w:rsid w:val="00931ED2"/>
    <w:rsid w:val="00954F68"/>
    <w:rsid w:val="00971CDC"/>
    <w:rsid w:val="009D77E2"/>
    <w:rsid w:val="00B82393"/>
    <w:rsid w:val="00BB1F99"/>
    <w:rsid w:val="00BD3259"/>
    <w:rsid w:val="00C05E8C"/>
    <w:rsid w:val="00C424A8"/>
    <w:rsid w:val="00C927B3"/>
    <w:rsid w:val="00CE6E67"/>
    <w:rsid w:val="00D01272"/>
    <w:rsid w:val="00DB0EFC"/>
    <w:rsid w:val="00E33D5A"/>
    <w:rsid w:val="00E53706"/>
    <w:rsid w:val="00EC1D04"/>
    <w:rsid w:val="00F45BD7"/>
    <w:rsid w:val="00FA6951"/>
    <w:rsid w:val="00FB657A"/>
    <w:rsid w:val="00FF7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9A48915394BB8408296B0D831AB1DF2">
    <w:name w:val="99A48915394BB8408296B0D831AB1DF2"/>
    <w:rsid w:val="007D7D97"/>
  </w:style>
  <w:style w:type="paragraph" w:customStyle="1" w:styleId="8E8FC84A6AC54C4284050C38F9F1BE92">
    <w:name w:val="8E8FC84A6AC54C4284050C38F9F1BE92"/>
    <w:rsid w:val="007D7D97"/>
  </w:style>
  <w:style w:type="paragraph" w:customStyle="1" w:styleId="CAA6A251A8A6C848BAE91B1464F27A92">
    <w:name w:val="CAA6A251A8A6C848BAE91B1464F27A92"/>
    <w:rsid w:val="007D7D97"/>
  </w:style>
  <w:style w:type="paragraph" w:customStyle="1" w:styleId="28D7403095399D468461A240A8A2D6FF">
    <w:name w:val="28D7403095399D468461A240A8A2D6FF"/>
    <w:rsid w:val="007D7D97"/>
  </w:style>
  <w:style w:type="paragraph" w:styleId="BodyText">
    <w:name w:val="Body Text"/>
    <w:basedOn w:val="Normal"/>
    <w:link w:val="BodyTextChar"/>
    <w:rsid w:val="007D7D97"/>
    <w:pPr>
      <w:spacing w:after="200"/>
    </w:pPr>
    <w:rPr>
      <w:rFonts w:eastAsiaTheme="minorHAnsi"/>
      <w:sz w:val="20"/>
      <w:szCs w:val="22"/>
      <w:lang w:val="en-US" w:eastAsia="en-US"/>
    </w:rPr>
  </w:style>
  <w:style w:type="character" w:customStyle="1" w:styleId="BodyTextChar">
    <w:name w:val="Body Text Char"/>
    <w:basedOn w:val="DefaultParagraphFont"/>
    <w:link w:val="BodyText"/>
    <w:rsid w:val="007D7D97"/>
    <w:rPr>
      <w:rFonts w:eastAsiaTheme="minorHAnsi"/>
      <w:sz w:val="20"/>
      <w:szCs w:val="22"/>
      <w:lang w:val="en-US" w:eastAsia="en-US"/>
    </w:rPr>
  </w:style>
  <w:style w:type="paragraph" w:customStyle="1" w:styleId="C8A9C8FA4F54D04AABE8D6EFD41AD483">
    <w:name w:val="C8A9C8FA4F54D04AABE8D6EFD41AD483"/>
    <w:rsid w:val="007D7D97"/>
  </w:style>
  <w:style w:type="paragraph" w:customStyle="1" w:styleId="4BCE729E75611941A629C90C92395E24">
    <w:name w:val="4BCE729E75611941A629C90C92395E24"/>
    <w:rsid w:val="007D7D97"/>
  </w:style>
  <w:style w:type="paragraph" w:customStyle="1" w:styleId="32611A78E13A2E48A529996B0009FF50">
    <w:name w:val="32611A78E13A2E48A529996B0009FF50"/>
    <w:rsid w:val="007D7D97"/>
  </w:style>
  <w:style w:type="paragraph" w:customStyle="1" w:styleId="7D299B5A3D6C1A47A1E8A2D922FE68A2">
    <w:name w:val="7D299B5A3D6C1A47A1E8A2D922FE68A2"/>
    <w:rsid w:val="007D7D97"/>
  </w:style>
  <w:style w:type="paragraph" w:customStyle="1" w:styleId="B290BBAF7BF5D9479E134201C69BCA73">
    <w:name w:val="B290BBAF7BF5D9479E134201C69BCA73"/>
    <w:rsid w:val="007D7D97"/>
  </w:style>
  <w:style w:type="paragraph" w:customStyle="1" w:styleId="4909EE2ED6B44A4DA33F7C8052FC7F41">
    <w:name w:val="4909EE2ED6B44A4DA33F7C8052FC7F41"/>
    <w:rsid w:val="007D7D97"/>
  </w:style>
  <w:style w:type="paragraph" w:customStyle="1" w:styleId="DF0E65E01EA82B44A535CFE6044321EB">
    <w:name w:val="DF0E65E01EA82B44A535CFE6044321EB"/>
    <w:rsid w:val="007D7D97"/>
  </w:style>
  <w:style w:type="paragraph" w:customStyle="1" w:styleId="60ADC191C9FDCD45B12C3B1980947C20">
    <w:name w:val="60ADC191C9FDCD45B12C3B1980947C20"/>
    <w:rsid w:val="007D7D97"/>
  </w:style>
  <w:style w:type="paragraph" w:customStyle="1" w:styleId="F5960CE314380940B87735A5268106D8">
    <w:name w:val="F5960CE314380940B87735A5268106D8"/>
    <w:rsid w:val="007D7D97"/>
  </w:style>
  <w:style w:type="paragraph" w:customStyle="1" w:styleId="6A5B9082CD61954599CE13DD71CED03E">
    <w:name w:val="6A5B9082CD61954599CE13DD71CED03E"/>
    <w:rsid w:val="007D7D97"/>
  </w:style>
  <w:style w:type="paragraph" w:customStyle="1" w:styleId="2B68FBCF077664488CA65B2D404A4384">
    <w:name w:val="2B68FBCF077664488CA65B2D404A4384"/>
    <w:rsid w:val="007D7D97"/>
  </w:style>
  <w:style w:type="paragraph" w:customStyle="1" w:styleId="378419C4CED0B34B97412A8AC0EE67F4">
    <w:name w:val="378419C4CED0B34B97412A8AC0EE67F4"/>
    <w:rsid w:val="007D7D97"/>
  </w:style>
  <w:style w:type="paragraph" w:customStyle="1" w:styleId="816DB35C2D401E41B7B64A2C88FE1D7C">
    <w:name w:val="816DB35C2D401E41B7B64A2C88FE1D7C"/>
    <w:rsid w:val="007D7D97"/>
  </w:style>
  <w:style w:type="paragraph" w:customStyle="1" w:styleId="7EEA172C7B3A834DACC26459C9F57D6F">
    <w:name w:val="7EEA172C7B3A834DACC26459C9F57D6F"/>
    <w:rsid w:val="007D7D97"/>
  </w:style>
  <w:style w:type="paragraph" w:customStyle="1" w:styleId="DB8FB3553770B24DA097BA5510020672">
    <w:name w:val="DB8FB3553770B24DA097BA5510020672"/>
    <w:rsid w:val="007D7D97"/>
  </w:style>
  <w:style w:type="paragraph" w:customStyle="1" w:styleId="B335796E03DC31439DED2CA37E24D3A6">
    <w:name w:val="B335796E03DC31439DED2CA37E24D3A6"/>
    <w:rsid w:val="007D7D97"/>
  </w:style>
  <w:style w:type="paragraph" w:customStyle="1" w:styleId="66337F02FCD8BE46938143D3C7CAB062">
    <w:name w:val="66337F02FCD8BE46938143D3C7CAB062"/>
    <w:rsid w:val="007D7D97"/>
  </w:style>
  <w:style w:type="paragraph" w:customStyle="1" w:styleId="3D7C11C0B732F84EBDE7B9007DA9404F">
    <w:name w:val="3D7C11C0B732F84EBDE7B9007DA9404F"/>
    <w:rsid w:val="007D7D97"/>
  </w:style>
  <w:style w:type="paragraph" w:customStyle="1" w:styleId="0B228025379A0C4DA448FBFCA36DF8CA">
    <w:name w:val="0B228025379A0C4DA448FBFCA36DF8CA"/>
    <w:rsid w:val="007D7D97"/>
  </w:style>
  <w:style w:type="paragraph" w:customStyle="1" w:styleId="E5EC5B6CB6722444A2E50656A6714F6B">
    <w:name w:val="E5EC5B6CB6722444A2E50656A6714F6B"/>
    <w:rsid w:val="007D7D97"/>
  </w:style>
  <w:style w:type="paragraph" w:customStyle="1" w:styleId="3EA97C037DAF0B45A54C10FE5209B3DB">
    <w:name w:val="3EA97C037DAF0B45A54C10FE5209B3DB"/>
    <w:rsid w:val="007D7D97"/>
  </w:style>
  <w:style w:type="paragraph" w:customStyle="1" w:styleId="D6318C46523BB844B550AE5791D7C9B2">
    <w:name w:val="D6318C46523BB844B550AE5791D7C9B2"/>
    <w:rsid w:val="007D7D97"/>
  </w:style>
  <w:style w:type="paragraph" w:customStyle="1" w:styleId="EEB8AC80086C024C85D18BB52B3FB2FF">
    <w:name w:val="EEB8AC80086C024C85D18BB52B3FB2FF"/>
    <w:rsid w:val="007D7D97"/>
  </w:style>
  <w:style w:type="paragraph" w:customStyle="1" w:styleId="CEED6A9F61DE32439D0A188A7DA4EB95">
    <w:name w:val="CEED6A9F61DE32439D0A188A7DA4EB95"/>
    <w:rsid w:val="007D7D97"/>
  </w:style>
  <w:style w:type="paragraph" w:customStyle="1" w:styleId="8292EA9B6F02344E8A04F139DB07E462">
    <w:name w:val="8292EA9B6F02344E8A04F139DB07E462"/>
    <w:rsid w:val="007D7D97"/>
  </w:style>
  <w:style w:type="paragraph" w:customStyle="1" w:styleId="AB73039F72663548B44C2508682933EB">
    <w:name w:val="AB73039F72663548B44C2508682933EB"/>
    <w:rsid w:val="007D7D97"/>
  </w:style>
  <w:style w:type="paragraph" w:customStyle="1" w:styleId="8DE12C79D679644EABB8C3A6432DDCC5">
    <w:name w:val="8DE12C79D679644EABB8C3A6432DDCC5"/>
    <w:rsid w:val="007D7D97"/>
  </w:style>
  <w:style w:type="paragraph" w:customStyle="1" w:styleId="7C4D3314629EFD44BAD8B76671A63CBF">
    <w:name w:val="7C4D3314629EFD44BAD8B76671A63CBF"/>
    <w:rsid w:val="007D7D97"/>
  </w:style>
  <w:style w:type="paragraph" w:customStyle="1" w:styleId="E5D18CF368875741982386CA5FC0CEF8">
    <w:name w:val="E5D18CF368875741982386CA5FC0CEF8"/>
    <w:rsid w:val="007D7D97"/>
  </w:style>
  <w:style w:type="paragraph" w:customStyle="1" w:styleId="69195822CB1BB54194A18FDB50E8D510">
    <w:name w:val="69195822CB1BB54194A18FDB50E8D510"/>
    <w:rsid w:val="007D7D97"/>
  </w:style>
  <w:style w:type="paragraph" w:customStyle="1" w:styleId="DC00CC9CF8B1A443BF491799424680D1">
    <w:name w:val="DC00CC9CF8B1A443BF491799424680D1"/>
    <w:rsid w:val="007D7D97"/>
  </w:style>
  <w:style w:type="paragraph" w:customStyle="1" w:styleId="EE0DEA8EE2C0A94289E22CDE6CB9623B">
    <w:name w:val="EE0DEA8EE2C0A94289E22CDE6CB9623B"/>
    <w:rsid w:val="00067350"/>
  </w:style>
  <w:style w:type="paragraph" w:customStyle="1" w:styleId="A5CDEB0E47C6DE4097249F963EFEE668">
    <w:name w:val="A5CDEB0E47C6DE4097249F963EFEE668"/>
    <w:rsid w:val="00067350"/>
  </w:style>
  <w:style w:type="paragraph" w:customStyle="1" w:styleId="18E0E08A7EAFEC47852A2B88401F33D8">
    <w:name w:val="18E0E08A7EAFEC47852A2B88401F33D8"/>
    <w:rsid w:val="00067350"/>
  </w:style>
  <w:style w:type="paragraph" w:customStyle="1" w:styleId="FF34B17AFAEB6D40B4DA692F238CED29">
    <w:name w:val="FF34B17AFAEB6D40B4DA692F238CED29"/>
    <w:rsid w:val="00067350"/>
  </w:style>
  <w:style w:type="paragraph" w:customStyle="1" w:styleId="16EA2C8E26792E449218C352D5B2ED04">
    <w:name w:val="16EA2C8E26792E449218C352D5B2ED04"/>
    <w:rsid w:val="00067350"/>
  </w:style>
  <w:style w:type="paragraph" w:customStyle="1" w:styleId="866C2FB1CCE5D042B004F532CC29E77A">
    <w:name w:val="866C2FB1CCE5D042B004F532CC29E77A"/>
    <w:rsid w:val="00067350"/>
  </w:style>
  <w:style w:type="paragraph" w:customStyle="1" w:styleId="C0A9BBF154964548A3E2C45521B5F371">
    <w:name w:val="C0A9BBF154964548A3E2C45521B5F371"/>
    <w:rsid w:val="00067350"/>
  </w:style>
  <w:style w:type="paragraph" w:customStyle="1" w:styleId="29052FE9A43D8046A470AF2F176B7CFE">
    <w:name w:val="29052FE9A43D8046A470AF2F176B7CFE"/>
    <w:rsid w:val="00067350"/>
  </w:style>
  <w:style w:type="paragraph" w:customStyle="1" w:styleId="BA51FF6A38F3764F848F4BF0F33F1E26">
    <w:name w:val="BA51FF6A38F3764F848F4BF0F33F1E26"/>
    <w:rsid w:val="00067350"/>
  </w:style>
  <w:style w:type="paragraph" w:customStyle="1" w:styleId="DEED0B65946C494EAC0D01DDCB84C92D">
    <w:name w:val="DEED0B65946C494EAC0D01DDCB84C92D"/>
    <w:rsid w:val="00067350"/>
  </w:style>
  <w:style w:type="paragraph" w:customStyle="1" w:styleId="2DB473F9EAA7AF47BEC0B8F3118A3FEC">
    <w:name w:val="2DB473F9EAA7AF47BEC0B8F3118A3FEC"/>
    <w:rsid w:val="00067350"/>
  </w:style>
  <w:style w:type="paragraph" w:customStyle="1" w:styleId="C5782AC1633694458B88838795B19327">
    <w:name w:val="C5782AC1633694458B88838795B19327"/>
    <w:rsid w:val="00067350"/>
  </w:style>
  <w:style w:type="paragraph" w:customStyle="1" w:styleId="6C73E5190AC01F4E85F3C5EC51AB4715">
    <w:name w:val="6C73E5190AC01F4E85F3C5EC51AB4715"/>
    <w:rsid w:val="00067350"/>
  </w:style>
  <w:style w:type="paragraph" w:customStyle="1" w:styleId="7195C0FF00B4F24FB8876326E06F4019">
    <w:name w:val="7195C0FF00B4F24FB8876326E06F4019"/>
    <w:rsid w:val="00067350"/>
  </w:style>
  <w:style w:type="paragraph" w:customStyle="1" w:styleId="FCF7A29025FE7D488C4E28132DB5760D">
    <w:name w:val="FCF7A29025FE7D488C4E28132DB5760D"/>
    <w:rsid w:val="00067350"/>
  </w:style>
  <w:style w:type="paragraph" w:customStyle="1" w:styleId="85E1816AA13ACE48AA20897778316721">
    <w:name w:val="85E1816AA13ACE48AA20897778316721"/>
    <w:rsid w:val="00067350"/>
  </w:style>
  <w:style w:type="paragraph" w:customStyle="1" w:styleId="D2BCB107205CAB44BB81FBDFA896D6CD">
    <w:name w:val="D2BCB107205CAB44BB81FBDFA896D6CD"/>
    <w:rsid w:val="00067350"/>
  </w:style>
  <w:style w:type="paragraph" w:customStyle="1" w:styleId="C6A3DCF79E66FD4988D9E5EEFB2AD7C4">
    <w:name w:val="C6A3DCF79E66FD4988D9E5EEFB2AD7C4"/>
    <w:rsid w:val="00067350"/>
  </w:style>
  <w:style w:type="paragraph" w:customStyle="1" w:styleId="E1F15F3E35DB824DB49FB36462719681">
    <w:name w:val="E1F15F3E35DB824DB49FB36462719681"/>
    <w:rsid w:val="00067350"/>
  </w:style>
  <w:style w:type="paragraph" w:customStyle="1" w:styleId="772D0DE03BA89B4A842000328BAA84BC">
    <w:name w:val="772D0DE03BA89B4A842000328BAA84BC"/>
    <w:rsid w:val="00067350"/>
  </w:style>
  <w:style w:type="paragraph" w:customStyle="1" w:styleId="2E080FA640B6FF4680585582CA57C643">
    <w:name w:val="2E080FA640B6FF4680585582CA57C643"/>
    <w:rsid w:val="00067350"/>
  </w:style>
  <w:style w:type="paragraph" w:customStyle="1" w:styleId="618690F8877F90489B64CCF2766F4F5F">
    <w:name w:val="618690F8877F90489B64CCF2766F4F5F"/>
    <w:rsid w:val="00067350"/>
  </w:style>
  <w:style w:type="paragraph" w:customStyle="1" w:styleId="5DE9F5A27E5D574288FB29A3FDB60096">
    <w:name w:val="5DE9F5A27E5D574288FB29A3FDB60096"/>
    <w:rsid w:val="00067350"/>
  </w:style>
  <w:style w:type="paragraph" w:customStyle="1" w:styleId="E898230AA66B4849BCB07827AEA810F9">
    <w:name w:val="E898230AA66B4849BCB07827AEA810F9"/>
    <w:rsid w:val="00067350"/>
  </w:style>
  <w:style w:type="paragraph" w:customStyle="1" w:styleId="A51D67B2FBD02E40B556E9A89BC1CB92">
    <w:name w:val="A51D67B2FBD02E40B556E9A89BC1CB92"/>
    <w:rsid w:val="00067350"/>
  </w:style>
  <w:style w:type="paragraph" w:customStyle="1" w:styleId="685CEB90A61BDA4384663D51943DFAA2">
    <w:name w:val="685CEB90A61BDA4384663D51943DFAA2"/>
    <w:rsid w:val="00067350"/>
  </w:style>
  <w:style w:type="paragraph" w:customStyle="1" w:styleId="635451440D8453439D011AA99DB4D20A">
    <w:name w:val="635451440D8453439D011AA99DB4D20A"/>
    <w:rsid w:val="00067350"/>
  </w:style>
  <w:style w:type="paragraph" w:customStyle="1" w:styleId="285DF846970CCB46A943FE7C75FFC2C3">
    <w:name w:val="285DF846970CCB46A943FE7C75FFC2C3"/>
    <w:rsid w:val="00067350"/>
  </w:style>
  <w:style w:type="paragraph" w:customStyle="1" w:styleId="D1BEC158278DCC41BACE150E81EDE3B8">
    <w:name w:val="D1BEC158278DCC41BACE150E81EDE3B8"/>
    <w:rsid w:val="00067350"/>
  </w:style>
  <w:style w:type="paragraph" w:customStyle="1" w:styleId="6A22A71735DFF740A27D434D7B892050">
    <w:name w:val="6A22A71735DFF740A27D434D7B892050"/>
    <w:rsid w:val="00067350"/>
  </w:style>
  <w:style w:type="paragraph" w:customStyle="1" w:styleId="9599D575902DD645A39A8F2E73FDA515">
    <w:name w:val="9599D575902DD645A39A8F2E73FDA515"/>
    <w:rsid w:val="00067350"/>
  </w:style>
  <w:style w:type="paragraph" w:customStyle="1" w:styleId="87B9E70FDD12BC4AAD7F9EB1870EAE4D">
    <w:name w:val="87B9E70FDD12BC4AAD7F9EB1870EAE4D"/>
    <w:rsid w:val="00067350"/>
  </w:style>
  <w:style w:type="paragraph" w:customStyle="1" w:styleId="15CD5C35C35FDC4E8FD7D6DA1D8E1348">
    <w:name w:val="15CD5C35C35FDC4E8FD7D6DA1D8E1348"/>
    <w:rsid w:val="00067350"/>
  </w:style>
  <w:style w:type="paragraph" w:customStyle="1" w:styleId="53FE5640B2AAFC4FA840C4365106CBD4">
    <w:name w:val="53FE5640B2AAFC4FA840C4365106CBD4"/>
    <w:rsid w:val="00067350"/>
  </w:style>
  <w:style w:type="paragraph" w:customStyle="1" w:styleId="8A5E09261646D9498E7C8E43EE8B55AF">
    <w:name w:val="8A5E09261646D9498E7C8E43EE8B55AF"/>
    <w:rsid w:val="00067350"/>
  </w:style>
  <w:style w:type="paragraph" w:customStyle="1" w:styleId="637772CF2C7DB049A9BC2283079FBFBC">
    <w:name w:val="637772CF2C7DB049A9BC2283079FBFBC"/>
    <w:rsid w:val="00067350"/>
  </w:style>
  <w:style w:type="paragraph" w:customStyle="1" w:styleId="AAA6890070114F6BBA77C95568C26BE5">
    <w:name w:val="AAA6890070114F6BBA77C95568C26BE5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C1E14605EB8C44B484B39343E0281B2D">
    <w:name w:val="C1E14605EB8C44B484B39343E0281B2D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4E856F03B1CA4FDAA5E3712929D2268A">
    <w:name w:val="4E856F03B1CA4FDAA5E3712929D2268A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160D481BC2CF49C4B25444DDE7AA01EA">
    <w:name w:val="160D481BC2CF49C4B25444DDE7AA01EA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125525764E404D2A878810B0C681238A">
    <w:name w:val="125525764E404D2A878810B0C681238A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1B8B155CFDD342748AC1B67F6BF8A5F3">
    <w:name w:val="1B8B155CFDD342748AC1B67F6BF8A5F3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6D39490AFFE1435CA4A6ABFBE23983F5">
    <w:name w:val="6D39490AFFE1435CA4A6ABFBE23983F5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E6BC51DD3D9C434FBE0A73295D6996EB">
    <w:name w:val="E6BC51DD3D9C434FBE0A73295D6996EB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1FF8535BE92A4396AD7C2D6EE65CAD37">
    <w:name w:val="1FF8535BE92A4396AD7C2D6EE65CAD37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0B64EDE85E2944749F8EB1854764CDCE">
    <w:name w:val="0B64EDE85E2944749F8EB1854764CDCE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30739695684E49DE9BE9AEB532DD1242">
    <w:name w:val="30739695684E49DE9BE9AEB532DD1242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804728638DA040B19DF3B7213D9C6F43">
    <w:name w:val="804728638DA040B19DF3B7213D9C6F43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ADF59A4AA47C49A5A7A24676EF28BFA8">
    <w:name w:val="ADF59A4AA47C49A5A7A24676EF28BFA8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A89AADADDE56490DAB1FD0DEACA3C241">
    <w:name w:val="A89AADADDE56490DAB1FD0DEACA3C241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EA46A12B7FD64BEF95AF2C73C9FD12CE">
    <w:name w:val="EA46A12B7FD64BEF95AF2C73C9FD12CE"/>
    <w:rsid w:val="00775D11"/>
    <w:pPr>
      <w:spacing w:after="160" w:line="259" w:lineRule="auto"/>
    </w:pPr>
    <w:rPr>
      <w:sz w:val="22"/>
      <w:szCs w:val="22"/>
      <w:lang w:eastAsia="en-GB"/>
    </w:rPr>
  </w:style>
  <w:style w:type="paragraph" w:customStyle="1" w:styleId="B480BDC2B9DA460CB60B4148A5EB2C34">
    <w:name w:val="B480BDC2B9DA460CB60B4148A5EB2C34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92DB729568FE442CBFD569935CDEC392">
    <w:name w:val="92DB729568FE442CBFD569935CDEC392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F6DBFCC9D14442659ED70BD00511B1DC">
    <w:name w:val="F6DBFCC9D14442659ED70BD00511B1DC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C993B48EC5614043A8BF54CC4F8D7098">
    <w:name w:val="C993B48EC5614043A8BF54CC4F8D7098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1483CD2ED5DB40B3B59CAA88856E0D72">
    <w:name w:val="1483CD2ED5DB40B3B59CAA88856E0D72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D10D2AAFABBC493BA5321877F203FABD">
    <w:name w:val="D10D2AAFABBC493BA5321877F203FABD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30CD35E804E9498EB93ADF1B293253CE">
    <w:name w:val="30CD35E804E9498EB93ADF1B293253CE"/>
    <w:rsid w:val="00186103"/>
    <w:pPr>
      <w:spacing w:after="160" w:line="259" w:lineRule="auto"/>
    </w:pPr>
    <w:rPr>
      <w:sz w:val="22"/>
      <w:szCs w:val="22"/>
      <w:lang w:eastAsia="en-GB"/>
    </w:rPr>
  </w:style>
  <w:style w:type="paragraph" w:customStyle="1" w:styleId="4D1E090C19E1430DB00AA0BC11A2169A">
    <w:name w:val="4D1E090C19E1430DB00AA0BC11A2169A"/>
    <w:rsid w:val="00372F97"/>
    <w:pPr>
      <w:spacing w:after="160" w:line="259" w:lineRule="auto"/>
    </w:pPr>
    <w:rPr>
      <w:sz w:val="22"/>
      <w:szCs w:val="22"/>
      <w:lang w:eastAsia="en-GB"/>
    </w:rPr>
  </w:style>
  <w:style w:type="paragraph" w:customStyle="1" w:styleId="5DFCB2001DA641799E530A25DC743637">
    <w:name w:val="5DFCB2001DA641799E530A25DC743637"/>
    <w:rsid w:val="00372F97"/>
    <w:pPr>
      <w:spacing w:after="160" w:line="259" w:lineRule="auto"/>
    </w:pPr>
    <w:rPr>
      <w:sz w:val="22"/>
      <w:szCs w:val="22"/>
      <w:lang w:eastAsia="en-GB"/>
    </w:rPr>
  </w:style>
  <w:style w:type="paragraph" w:customStyle="1" w:styleId="B9360145E44A442EA372BB0D20E73328">
    <w:name w:val="B9360145E44A442EA372BB0D20E73328"/>
    <w:rsid w:val="00372F97"/>
    <w:pPr>
      <w:spacing w:after="160" w:line="259" w:lineRule="auto"/>
    </w:pPr>
    <w:rPr>
      <w:sz w:val="22"/>
      <w:szCs w:val="22"/>
      <w:lang w:eastAsia="en-GB"/>
    </w:rPr>
  </w:style>
  <w:style w:type="paragraph" w:customStyle="1" w:styleId="D3B94B9769377747AB81A41FC40A25EB">
    <w:name w:val="D3B94B9769377747AB81A41FC40A25EB"/>
    <w:rsid w:val="008E2070"/>
    <w:rPr>
      <w:lang w:eastAsia="en-GB"/>
    </w:rPr>
  </w:style>
  <w:style w:type="paragraph" w:customStyle="1" w:styleId="B7C994E422DD0D4E9CFD4D148DEB7A2C">
    <w:name w:val="B7C994E422DD0D4E9CFD4D148DEB7A2C"/>
    <w:rsid w:val="008E2070"/>
    <w:rPr>
      <w:lang w:eastAsia="en-GB"/>
    </w:rPr>
  </w:style>
  <w:style w:type="paragraph" w:customStyle="1" w:styleId="B2439AB0F5CBF2458FB1C8FD5E392C86">
    <w:name w:val="B2439AB0F5CBF2458FB1C8FD5E392C86"/>
    <w:rsid w:val="008E2070"/>
    <w:rPr>
      <w:lang w:eastAsia="en-GB"/>
    </w:rPr>
  </w:style>
  <w:style w:type="paragraph" w:customStyle="1" w:styleId="8E72444326ECB140A8EC4C6FE6782EE7">
    <w:name w:val="8E72444326ECB140A8EC4C6FE6782EE7"/>
    <w:rsid w:val="008E2070"/>
    <w:rPr>
      <w:lang w:eastAsia="en-GB"/>
    </w:rPr>
  </w:style>
  <w:style w:type="paragraph" w:customStyle="1" w:styleId="2F7D4A4EFEFA854D8EAEE69189550296">
    <w:name w:val="2F7D4A4EFEFA854D8EAEE69189550296"/>
    <w:rsid w:val="0079596A"/>
    <w:rPr>
      <w:lang w:eastAsia="en-GB"/>
    </w:rPr>
  </w:style>
  <w:style w:type="paragraph" w:customStyle="1" w:styleId="F3128B56F7DEED47A4920D89D945070A">
    <w:name w:val="F3128B56F7DEED47A4920D89D945070A"/>
    <w:rsid w:val="0079596A"/>
    <w:rPr>
      <w:lang w:eastAsia="en-GB"/>
    </w:rPr>
  </w:style>
  <w:style w:type="paragraph" w:customStyle="1" w:styleId="675A5E3BFFA1E34DA739BE0C2D534CFB">
    <w:name w:val="675A5E3BFFA1E34DA739BE0C2D534CFB"/>
    <w:rsid w:val="0079596A"/>
    <w:rPr>
      <w:lang w:eastAsia="en-GB"/>
    </w:rPr>
  </w:style>
  <w:style w:type="paragraph" w:customStyle="1" w:styleId="59AE72C36ECC5D49A72AEDA06E144C85">
    <w:name w:val="59AE72C36ECC5D49A72AEDA06E144C85"/>
    <w:rsid w:val="0079596A"/>
    <w:rPr>
      <w:lang w:eastAsia="en-GB"/>
    </w:rPr>
  </w:style>
  <w:style w:type="paragraph" w:customStyle="1" w:styleId="8437609EAF4184449DDF819B96F0D2ED">
    <w:name w:val="8437609EAF4184449DDF819B96F0D2ED"/>
    <w:rsid w:val="0079596A"/>
    <w:rPr>
      <w:lang w:eastAsia="en-GB"/>
    </w:rPr>
  </w:style>
  <w:style w:type="paragraph" w:customStyle="1" w:styleId="358056DB5AB5674389C6FC9D87D16D22">
    <w:name w:val="358056DB5AB5674389C6FC9D87D16D22"/>
    <w:rsid w:val="00263FE5"/>
    <w:rPr>
      <w:lang w:eastAsia="en-GB"/>
    </w:rPr>
  </w:style>
  <w:style w:type="paragraph" w:customStyle="1" w:styleId="D0541428829FA04780E2ED03D742E28A">
    <w:name w:val="D0541428829FA04780E2ED03D742E28A"/>
    <w:rsid w:val="00263FE5"/>
    <w:rPr>
      <w:lang w:eastAsia="en-GB"/>
    </w:rPr>
  </w:style>
  <w:style w:type="paragraph" w:customStyle="1" w:styleId="C39B3FD7A7E8C04883CD8D3268E58012">
    <w:name w:val="C39B3FD7A7E8C04883CD8D3268E58012"/>
    <w:rsid w:val="00263FE5"/>
    <w:rPr>
      <w:lang w:eastAsia="en-GB"/>
    </w:rPr>
  </w:style>
  <w:style w:type="paragraph" w:customStyle="1" w:styleId="CD5EA38E4D40A5489C1A8AB3CA0FBD5C">
    <w:name w:val="CD5EA38E4D40A5489C1A8AB3CA0FBD5C"/>
    <w:rsid w:val="00263FE5"/>
    <w:rPr>
      <w:lang w:eastAsia="en-GB"/>
    </w:rPr>
  </w:style>
  <w:style w:type="paragraph" w:customStyle="1" w:styleId="BCC827B54D3F914791DEC3255F87D160">
    <w:name w:val="BCC827B54D3F914791DEC3255F87D160"/>
    <w:rsid w:val="00263FE5"/>
    <w:rPr>
      <w:lang w:eastAsia="en-GB"/>
    </w:rPr>
  </w:style>
  <w:style w:type="paragraph" w:customStyle="1" w:styleId="218D4B394E4DB344A5A9754BE73BD15B">
    <w:name w:val="218D4B394E4DB344A5A9754BE73BD15B"/>
    <w:rsid w:val="00263FE5"/>
    <w:rPr>
      <w:lang w:eastAsia="en-GB"/>
    </w:rPr>
  </w:style>
  <w:style w:type="paragraph" w:customStyle="1" w:styleId="4FAA5DEF803D5848AB8737D51A06E775">
    <w:name w:val="4FAA5DEF803D5848AB8737D51A06E775"/>
    <w:rsid w:val="00263FE5"/>
    <w:rPr>
      <w:lang w:eastAsia="en-GB"/>
    </w:rPr>
  </w:style>
  <w:style w:type="paragraph" w:customStyle="1" w:styleId="98E99D4BDA1768469DD9500D81C56F0A">
    <w:name w:val="98E99D4BDA1768469DD9500D81C56F0A"/>
    <w:rsid w:val="00263FE5"/>
    <w:rPr>
      <w:lang w:eastAsia="en-GB"/>
    </w:rPr>
  </w:style>
  <w:style w:type="paragraph" w:customStyle="1" w:styleId="227614FB6267754EB93832144FA3CB66">
    <w:name w:val="227614FB6267754EB93832144FA3CB66"/>
    <w:rsid w:val="00263FE5"/>
    <w:rPr>
      <w:lang w:eastAsia="en-GB"/>
    </w:rPr>
  </w:style>
  <w:style w:type="paragraph" w:customStyle="1" w:styleId="2732D291B915BF4A9D48400AC1561AA0">
    <w:name w:val="2732D291B915BF4A9D48400AC1561AA0"/>
    <w:rsid w:val="00263FE5"/>
    <w:rPr>
      <w:lang w:eastAsia="en-GB"/>
    </w:rPr>
  </w:style>
  <w:style w:type="paragraph" w:customStyle="1" w:styleId="51E65EA67C608543BB07E3197C6CB6E4">
    <w:name w:val="51E65EA67C608543BB07E3197C6CB6E4"/>
    <w:rsid w:val="00263FE5"/>
    <w:rPr>
      <w:lang w:eastAsia="en-GB"/>
    </w:rPr>
  </w:style>
  <w:style w:type="paragraph" w:customStyle="1" w:styleId="FBCA683CA14F4147829C78591975F8D2">
    <w:name w:val="FBCA683CA14F4147829C78591975F8D2"/>
    <w:rsid w:val="00263FE5"/>
    <w:rPr>
      <w:lang w:eastAsia="en-GB"/>
    </w:rPr>
  </w:style>
  <w:style w:type="paragraph" w:customStyle="1" w:styleId="8946760B3870884B967D2C8B186A65C4">
    <w:name w:val="8946760B3870884B967D2C8B186A65C4"/>
    <w:rsid w:val="00263FE5"/>
    <w:rPr>
      <w:lang w:eastAsia="en-GB"/>
    </w:rPr>
  </w:style>
  <w:style w:type="paragraph" w:customStyle="1" w:styleId="7ADE9FB34F1A75489C59BA2D884CDF5C">
    <w:name w:val="7ADE9FB34F1A75489C59BA2D884CDF5C"/>
    <w:rsid w:val="00263FE5"/>
    <w:rPr>
      <w:lang w:eastAsia="en-GB"/>
    </w:rPr>
  </w:style>
  <w:style w:type="paragraph" w:customStyle="1" w:styleId="F4C25C4C5B209D45B093E3491335A46F">
    <w:name w:val="F4C25C4C5B209D45B093E3491335A46F"/>
    <w:rsid w:val="00263FE5"/>
    <w:rPr>
      <w:lang w:eastAsia="en-GB"/>
    </w:rPr>
  </w:style>
  <w:style w:type="paragraph" w:customStyle="1" w:styleId="F9487AA82350BD4688B821AB3543348C">
    <w:name w:val="F9487AA82350BD4688B821AB3543348C"/>
    <w:rsid w:val="001053F2"/>
    <w:rPr>
      <w:lang w:eastAsia="en-GB"/>
    </w:rPr>
  </w:style>
  <w:style w:type="paragraph" w:customStyle="1" w:styleId="190E6CC81C724348B05C3CDBB73A5223">
    <w:name w:val="190E6CC81C724348B05C3CDBB73A5223"/>
    <w:rsid w:val="0005443F"/>
    <w:rPr>
      <w:lang w:eastAsia="en-GB"/>
    </w:rPr>
  </w:style>
  <w:style w:type="paragraph" w:customStyle="1" w:styleId="BB8F2C1C2EA85546BE7AC70D9E9E7066">
    <w:name w:val="BB8F2C1C2EA85546BE7AC70D9E9E7066"/>
    <w:rsid w:val="0005443F"/>
    <w:rPr>
      <w:lang w:eastAsia="en-GB"/>
    </w:rPr>
  </w:style>
  <w:style w:type="paragraph" w:customStyle="1" w:styleId="4AE844392B90284DAF190027CE277357">
    <w:name w:val="4AE844392B90284DAF190027CE277357"/>
    <w:rsid w:val="006B4C4C"/>
    <w:rPr>
      <w:lang w:eastAsia="en-GB"/>
    </w:rPr>
  </w:style>
  <w:style w:type="paragraph" w:customStyle="1" w:styleId="01367F0135855F4D81299756BDBA9F2A">
    <w:name w:val="01367F0135855F4D81299756BDBA9F2A"/>
    <w:rsid w:val="006B4C4C"/>
    <w:rPr>
      <w:lang w:eastAsia="en-GB"/>
    </w:rPr>
  </w:style>
  <w:style w:type="paragraph" w:customStyle="1" w:styleId="D06CF225EB06744BBDBAB6D9FC360E45">
    <w:name w:val="D06CF225EB06744BBDBAB6D9FC360E45"/>
    <w:rsid w:val="00E53706"/>
    <w:rPr>
      <w:lang w:eastAsia="en-GB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169CD73-5CC4-3640-B4F6-855FE7640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 Work File D_1.tmp</Template>
  <TotalTime>27</TotalTime>
  <Pages>1</Pages>
  <Words>476</Words>
  <Characters>2719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3189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Arthur Abadie</dc:creator>
  <cp:keywords/>
  <dc:description/>
  <cp:lastModifiedBy>ABADIE Arthur</cp:lastModifiedBy>
  <cp:revision>6</cp:revision>
  <cp:lastPrinted>2017-11-27T16:32:00Z</cp:lastPrinted>
  <dcterms:created xsi:type="dcterms:W3CDTF">2020-06-12T13:17:00Z</dcterms:created>
  <dcterms:modified xsi:type="dcterms:W3CDTF">2020-06-17T09:05:00Z</dcterms:modified>
  <cp:category/>
</cp:coreProperties>
</file>