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5FB8" w:rsidRDefault="00855FB8" w:rsidP="00E3064D">
      <w:pPr>
        <w:pStyle w:val="Title"/>
      </w:pPr>
      <w:bookmarkStart w:id="0" w:name="_GoBack"/>
      <w:bookmarkEnd w:id="0"/>
      <w:r>
        <w:t xml:space="preserve">       How to Prep Your Home for showings</w:t>
      </w:r>
    </w:p>
    <w:p w:rsidR="00855FB8" w:rsidRPr="00E3064D" w:rsidRDefault="00855FB8" w:rsidP="00CB74E5">
      <w:pPr>
        <w:pStyle w:val="Subtitle"/>
        <w:jc w:val="both"/>
        <w:rPr>
          <w:b/>
          <w:color w:val="9E2518"/>
          <w:sz w:val="40"/>
          <w:szCs w:val="40"/>
          <w:u w:val="single"/>
        </w:rPr>
      </w:pPr>
      <w:r w:rsidRPr="00E3064D">
        <w:rPr>
          <w:color w:val="9E2518"/>
        </w:rPr>
        <w:t>The photography of your home will be vital in marketing your home online and in print material.  Please follow the steps below to ensure your home will be as read</w:t>
      </w:r>
      <w:r>
        <w:rPr>
          <w:color w:val="9E2518"/>
        </w:rPr>
        <w:t>y as possible when your</w:t>
      </w:r>
      <w:r w:rsidRPr="00E3064D">
        <w:rPr>
          <w:color w:val="9E2518"/>
        </w:rPr>
        <w:t xml:space="preserve"> photographer arrives.</w:t>
      </w:r>
    </w:p>
    <w:p w:rsidR="00855FB8" w:rsidRPr="00E3064D" w:rsidRDefault="00855FB8" w:rsidP="00D15A14">
      <w:pPr>
        <w:pStyle w:val="ListParagraph"/>
        <w:numPr>
          <w:ilvl w:val="0"/>
          <w:numId w:val="1"/>
        </w:numPr>
        <w:rPr>
          <w:b/>
          <w:u w:val="single"/>
        </w:rPr>
      </w:pPr>
      <w:r w:rsidRPr="00E3064D">
        <w:rPr>
          <w:b/>
        </w:rPr>
        <w:t xml:space="preserve">Exterior Shots </w:t>
      </w:r>
    </w:p>
    <w:p w:rsidR="00855FB8" w:rsidRPr="00E3064D" w:rsidRDefault="00855FB8" w:rsidP="00D15A14">
      <w:pPr>
        <w:pStyle w:val="ListParagraph"/>
        <w:numPr>
          <w:ilvl w:val="0"/>
          <w:numId w:val="2"/>
        </w:numPr>
        <w:rPr>
          <w:b/>
          <w:u w:val="single"/>
        </w:rPr>
      </w:pPr>
      <w:r w:rsidRPr="00E3064D">
        <w:rPr>
          <w:b/>
        </w:rPr>
        <w:t>Remove cars from driveway and in front of the home</w:t>
      </w:r>
    </w:p>
    <w:p w:rsidR="00855FB8" w:rsidRPr="00E3064D" w:rsidRDefault="00855FB8" w:rsidP="00D15A14">
      <w:pPr>
        <w:pStyle w:val="ListParagraph"/>
        <w:numPr>
          <w:ilvl w:val="0"/>
          <w:numId w:val="2"/>
        </w:numPr>
        <w:rPr>
          <w:b/>
          <w:u w:val="single"/>
        </w:rPr>
      </w:pPr>
      <w:r w:rsidRPr="00E3064D">
        <w:rPr>
          <w:b/>
        </w:rPr>
        <w:t>Remove trash cans, hoses, or any other objects that may appear in the picture.</w:t>
      </w:r>
    </w:p>
    <w:p w:rsidR="00855FB8" w:rsidRPr="00E3064D" w:rsidRDefault="00855FB8" w:rsidP="00D15A14">
      <w:pPr>
        <w:pStyle w:val="ListParagraph"/>
        <w:numPr>
          <w:ilvl w:val="0"/>
          <w:numId w:val="2"/>
        </w:numPr>
        <w:rPr>
          <w:b/>
          <w:u w:val="single"/>
        </w:rPr>
      </w:pPr>
      <w:r w:rsidRPr="00E3064D">
        <w:rPr>
          <w:b/>
        </w:rPr>
        <w:t xml:space="preserve">Have yard cut and garden landscaped as best as possible.  </w:t>
      </w:r>
    </w:p>
    <w:p w:rsidR="00855FB8" w:rsidRPr="00E3064D" w:rsidRDefault="00855FB8" w:rsidP="00D15A14">
      <w:pPr>
        <w:pStyle w:val="ListParagraph"/>
        <w:numPr>
          <w:ilvl w:val="0"/>
          <w:numId w:val="2"/>
        </w:numPr>
        <w:rPr>
          <w:b/>
          <w:u w:val="single"/>
        </w:rPr>
      </w:pPr>
      <w:r w:rsidRPr="00E3064D">
        <w:rPr>
          <w:b/>
        </w:rPr>
        <w:t>Have windows cleaned</w:t>
      </w:r>
    </w:p>
    <w:p w:rsidR="00855FB8" w:rsidRPr="00E3064D" w:rsidRDefault="00855FB8" w:rsidP="00D15A14">
      <w:pPr>
        <w:pStyle w:val="ListParagraph"/>
        <w:numPr>
          <w:ilvl w:val="0"/>
          <w:numId w:val="2"/>
        </w:numPr>
        <w:rPr>
          <w:b/>
          <w:u w:val="single"/>
        </w:rPr>
      </w:pPr>
      <w:r w:rsidRPr="00E3064D">
        <w:rPr>
          <w:b/>
        </w:rPr>
        <w:t xml:space="preserve">When it applies, have patio furniture clean and arranged as preferred. </w:t>
      </w:r>
    </w:p>
    <w:p w:rsidR="00855FB8" w:rsidRPr="00E3064D" w:rsidRDefault="00855FB8" w:rsidP="00D15A14">
      <w:pPr>
        <w:pStyle w:val="ListParagraph"/>
        <w:numPr>
          <w:ilvl w:val="0"/>
          <w:numId w:val="2"/>
        </w:numPr>
        <w:rPr>
          <w:b/>
          <w:u w:val="single"/>
        </w:rPr>
      </w:pPr>
      <w:r w:rsidRPr="00E3064D">
        <w:rPr>
          <w:b/>
        </w:rPr>
        <w:t>Uncover BBQ, Pools, and Spas when applicable</w:t>
      </w:r>
    </w:p>
    <w:p w:rsidR="00855FB8" w:rsidRPr="00E3064D" w:rsidRDefault="00855FB8" w:rsidP="00D15A14">
      <w:pPr>
        <w:pStyle w:val="ListParagraph"/>
        <w:numPr>
          <w:ilvl w:val="0"/>
          <w:numId w:val="1"/>
        </w:numPr>
        <w:rPr>
          <w:b/>
        </w:rPr>
      </w:pPr>
      <w:r w:rsidRPr="00E3064D">
        <w:rPr>
          <w:b/>
        </w:rPr>
        <w:t>Interior Shots</w:t>
      </w:r>
    </w:p>
    <w:p w:rsidR="00855FB8" w:rsidRPr="00E3064D" w:rsidRDefault="00855FB8" w:rsidP="00D15A14">
      <w:pPr>
        <w:pStyle w:val="ListParagraph"/>
        <w:numPr>
          <w:ilvl w:val="0"/>
          <w:numId w:val="3"/>
        </w:numPr>
        <w:rPr>
          <w:b/>
        </w:rPr>
      </w:pPr>
      <w:r w:rsidRPr="00E3064D">
        <w:rPr>
          <w:b/>
        </w:rPr>
        <w:t>All Rooms</w:t>
      </w:r>
      <w:r w:rsidRPr="00E3064D">
        <w:rPr>
          <w:b/>
        </w:rPr>
        <w:tab/>
      </w:r>
    </w:p>
    <w:p w:rsidR="00855FB8" w:rsidRPr="00E3064D" w:rsidRDefault="00855FB8" w:rsidP="00546EF4">
      <w:pPr>
        <w:pStyle w:val="ListParagraph"/>
        <w:numPr>
          <w:ilvl w:val="0"/>
          <w:numId w:val="4"/>
        </w:numPr>
        <w:rPr>
          <w:b/>
        </w:rPr>
      </w:pPr>
      <w:r w:rsidRPr="00E3064D">
        <w:rPr>
          <w:b/>
        </w:rPr>
        <w:t>Turn on all lights and open blinds to get as much light in the room as possible</w:t>
      </w:r>
    </w:p>
    <w:p w:rsidR="00855FB8" w:rsidRPr="00E3064D" w:rsidRDefault="00855FB8" w:rsidP="00546EF4">
      <w:pPr>
        <w:pStyle w:val="ListParagraph"/>
        <w:numPr>
          <w:ilvl w:val="0"/>
          <w:numId w:val="11"/>
        </w:numPr>
        <w:rPr>
          <w:b/>
        </w:rPr>
      </w:pPr>
      <w:r w:rsidRPr="00E3064D">
        <w:rPr>
          <w:b/>
        </w:rPr>
        <w:t>Replace all burned out light bulbs</w:t>
      </w:r>
    </w:p>
    <w:p w:rsidR="00855FB8" w:rsidRPr="00E3064D" w:rsidRDefault="00855FB8" w:rsidP="00546EF4">
      <w:pPr>
        <w:pStyle w:val="ListParagraph"/>
        <w:numPr>
          <w:ilvl w:val="0"/>
          <w:numId w:val="4"/>
        </w:numPr>
        <w:rPr>
          <w:b/>
        </w:rPr>
      </w:pPr>
      <w:r w:rsidRPr="00E3064D">
        <w:rPr>
          <w:b/>
        </w:rPr>
        <w:t>Remove all clutter, including small trash cans, kid’s toys, and any other items that should not be displayed.</w:t>
      </w:r>
    </w:p>
    <w:p w:rsidR="00855FB8" w:rsidRPr="00E3064D" w:rsidRDefault="00855FB8" w:rsidP="00546EF4">
      <w:pPr>
        <w:pStyle w:val="ListParagraph"/>
        <w:numPr>
          <w:ilvl w:val="0"/>
          <w:numId w:val="12"/>
        </w:numPr>
        <w:rPr>
          <w:b/>
        </w:rPr>
      </w:pPr>
      <w:r w:rsidRPr="00E3064D">
        <w:rPr>
          <w:b/>
        </w:rPr>
        <w:t>This includes hiding/removing electrical cords.</w:t>
      </w:r>
    </w:p>
    <w:p w:rsidR="00855FB8" w:rsidRPr="00E3064D" w:rsidRDefault="00855FB8" w:rsidP="00C92374">
      <w:pPr>
        <w:pStyle w:val="ListParagraph"/>
        <w:numPr>
          <w:ilvl w:val="0"/>
          <w:numId w:val="4"/>
        </w:numPr>
        <w:rPr>
          <w:b/>
        </w:rPr>
      </w:pPr>
      <w:r w:rsidRPr="00E3064D">
        <w:rPr>
          <w:b/>
        </w:rPr>
        <w:t xml:space="preserve">Arrange Furniture to show room as open as possible  </w:t>
      </w:r>
    </w:p>
    <w:p w:rsidR="00855FB8" w:rsidRPr="00E3064D" w:rsidRDefault="00855FB8" w:rsidP="00C92374">
      <w:pPr>
        <w:pStyle w:val="ListParagraph"/>
        <w:numPr>
          <w:ilvl w:val="0"/>
          <w:numId w:val="4"/>
        </w:numPr>
        <w:rPr>
          <w:b/>
        </w:rPr>
      </w:pPr>
      <w:r w:rsidRPr="00E3064D">
        <w:rPr>
          <w:b/>
        </w:rPr>
        <w:t>Have carpets and floors as clean as possible</w:t>
      </w:r>
    </w:p>
    <w:p w:rsidR="00855FB8" w:rsidRPr="00E3064D" w:rsidRDefault="00855FB8" w:rsidP="00711297">
      <w:pPr>
        <w:pStyle w:val="ListParagraph"/>
        <w:numPr>
          <w:ilvl w:val="0"/>
          <w:numId w:val="4"/>
        </w:numPr>
        <w:rPr>
          <w:b/>
        </w:rPr>
      </w:pPr>
      <w:r w:rsidRPr="00E3064D">
        <w:rPr>
          <w:b/>
        </w:rPr>
        <w:t>Re-paint and touch up where necessary</w:t>
      </w:r>
    </w:p>
    <w:p w:rsidR="00855FB8" w:rsidRPr="00E3064D" w:rsidRDefault="00855FB8" w:rsidP="00546EF4">
      <w:pPr>
        <w:pStyle w:val="ListParagraph"/>
        <w:numPr>
          <w:ilvl w:val="0"/>
          <w:numId w:val="4"/>
        </w:numPr>
        <w:rPr>
          <w:b/>
        </w:rPr>
      </w:pPr>
      <w:r w:rsidRPr="00E3064D">
        <w:rPr>
          <w:b/>
        </w:rPr>
        <w:t>Wall hangings aligned properly</w:t>
      </w:r>
    </w:p>
    <w:p w:rsidR="00855FB8" w:rsidRPr="00E3064D" w:rsidRDefault="00855FB8" w:rsidP="00546EF4">
      <w:pPr>
        <w:pStyle w:val="ListParagraph"/>
        <w:numPr>
          <w:ilvl w:val="0"/>
          <w:numId w:val="13"/>
        </w:numPr>
        <w:rPr>
          <w:b/>
        </w:rPr>
      </w:pPr>
      <w:r w:rsidRPr="00E3064D">
        <w:rPr>
          <w:b/>
        </w:rPr>
        <w:t>Remove personal photos and paintings if you do not want them on display</w:t>
      </w:r>
    </w:p>
    <w:p w:rsidR="00855FB8" w:rsidRPr="00E3064D" w:rsidRDefault="00855FB8" w:rsidP="00C92374">
      <w:pPr>
        <w:pStyle w:val="ListParagraph"/>
        <w:numPr>
          <w:ilvl w:val="0"/>
          <w:numId w:val="4"/>
        </w:numPr>
        <w:rPr>
          <w:b/>
        </w:rPr>
      </w:pPr>
      <w:r w:rsidRPr="00E3064D">
        <w:rPr>
          <w:b/>
        </w:rPr>
        <w:t>Fans Turned off</w:t>
      </w:r>
    </w:p>
    <w:p w:rsidR="00855FB8" w:rsidRPr="00E3064D" w:rsidRDefault="00855FB8" w:rsidP="00C92374">
      <w:pPr>
        <w:pStyle w:val="ListParagraph"/>
        <w:numPr>
          <w:ilvl w:val="0"/>
          <w:numId w:val="3"/>
        </w:numPr>
        <w:rPr>
          <w:b/>
        </w:rPr>
      </w:pPr>
      <w:r w:rsidRPr="00E3064D">
        <w:rPr>
          <w:b/>
        </w:rPr>
        <w:t>Bathrooms</w:t>
      </w:r>
    </w:p>
    <w:p w:rsidR="00855FB8" w:rsidRPr="00E3064D" w:rsidRDefault="00855FB8" w:rsidP="00C92374">
      <w:pPr>
        <w:pStyle w:val="ListParagraph"/>
        <w:numPr>
          <w:ilvl w:val="0"/>
          <w:numId w:val="7"/>
        </w:numPr>
        <w:rPr>
          <w:b/>
        </w:rPr>
      </w:pPr>
      <w:r w:rsidRPr="00E3064D">
        <w:rPr>
          <w:b/>
        </w:rPr>
        <w:t>Have shower curtains open or closed, as how you would like displayed</w:t>
      </w:r>
    </w:p>
    <w:p w:rsidR="00855FB8" w:rsidRPr="00E3064D" w:rsidRDefault="00855FB8" w:rsidP="00C92374">
      <w:pPr>
        <w:pStyle w:val="ListParagraph"/>
        <w:numPr>
          <w:ilvl w:val="0"/>
          <w:numId w:val="7"/>
        </w:numPr>
        <w:rPr>
          <w:b/>
        </w:rPr>
      </w:pPr>
      <w:r w:rsidRPr="00E3064D">
        <w:rPr>
          <w:b/>
        </w:rPr>
        <w:t>Remove all soaps, shampoos, etc.</w:t>
      </w:r>
    </w:p>
    <w:p w:rsidR="00855FB8" w:rsidRPr="00E3064D" w:rsidRDefault="00855FB8" w:rsidP="00C92374">
      <w:pPr>
        <w:pStyle w:val="ListParagraph"/>
        <w:numPr>
          <w:ilvl w:val="0"/>
          <w:numId w:val="7"/>
        </w:numPr>
        <w:rPr>
          <w:b/>
        </w:rPr>
      </w:pPr>
      <w:r w:rsidRPr="00E3064D">
        <w:rPr>
          <w:b/>
        </w:rPr>
        <w:t>Clean mirrors</w:t>
      </w:r>
    </w:p>
    <w:p w:rsidR="00855FB8" w:rsidRPr="00E3064D" w:rsidRDefault="00855FB8" w:rsidP="00C92374">
      <w:pPr>
        <w:pStyle w:val="ListParagraph"/>
        <w:numPr>
          <w:ilvl w:val="0"/>
          <w:numId w:val="7"/>
        </w:numPr>
        <w:rPr>
          <w:b/>
        </w:rPr>
      </w:pPr>
      <w:r w:rsidRPr="00E3064D">
        <w:rPr>
          <w:b/>
        </w:rPr>
        <w:t>All clutter on countertops put away</w:t>
      </w:r>
    </w:p>
    <w:p w:rsidR="00855FB8" w:rsidRPr="00E3064D" w:rsidRDefault="00855FB8" w:rsidP="00C92374">
      <w:pPr>
        <w:pStyle w:val="ListParagraph"/>
        <w:numPr>
          <w:ilvl w:val="0"/>
          <w:numId w:val="7"/>
        </w:numPr>
        <w:rPr>
          <w:b/>
        </w:rPr>
      </w:pPr>
      <w:r w:rsidRPr="00E3064D">
        <w:rPr>
          <w:b/>
        </w:rPr>
        <w:t>Put out Towels</w:t>
      </w:r>
    </w:p>
    <w:p w:rsidR="00855FB8" w:rsidRPr="00E3064D" w:rsidRDefault="00855FB8" w:rsidP="00C92374">
      <w:pPr>
        <w:pStyle w:val="ListParagraph"/>
        <w:numPr>
          <w:ilvl w:val="0"/>
          <w:numId w:val="7"/>
        </w:numPr>
        <w:rPr>
          <w:b/>
        </w:rPr>
      </w:pPr>
      <w:r w:rsidRPr="00E3064D">
        <w:rPr>
          <w:b/>
        </w:rPr>
        <w:t>Toilet seats down</w:t>
      </w:r>
    </w:p>
    <w:p w:rsidR="00855FB8" w:rsidRPr="00E3064D" w:rsidRDefault="00855FB8" w:rsidP="007F6ADD">
      <w:pPr>
        <w:pStyle w:val="ListParagraph"/>
        <w:numPr>
          <w:ilvl w:val="0"/>
          <w:numId w:val="3"/>
        </w:numPr>
        <w:rPr>
          <w:b/>
        </w:rPr>
      </w:pPr>
      <w:r w:rsidRPr="00E3064D">
        <w:rPr>
          <w:b/>
        </w:rPr>
        <w:t>Bedrooms</w:t>
      </w:r>
    </w:p>
    <w:p w:rsidR="00855FB8" w:rsidRPr="00E3064D" w:rsidRDefault="00855FB8" w:rsidP="007F6ADD">
      <w:pPr>
        <w:pStyle w:val="ListParagraph"/>
        <w:numPr>
          <w:ilvl w:val="0"/>
          <w:numId w:val="9"/>
        </w:numPr>
        <w:rPr>
          <w:b/>
        </w:rPr>
      </w:pPr>
      <w:r w:rsidRPr="00E3064D">
        <w:rPr>
          <w:b/>
        </w:rPr>
        <w:t>Have beds made</w:t>
      </w:r>
    </w:p>
    <w:p w:rsidR="00855FB8" w:rsidRPr="00E3064D" w:rsidRDefault="00855FB8" w:rsidP="005A740F">
      <w:pPr>
        <w:pStyle w:val="ListParagraph"/>
        <w:numPr>
          <w:ilvl w:val="0"/>
          <w:numId w:val="9"/>
        </w:numPr>
        <w:rPr>
          <w:b/>
        </w:rPr>
      </w:pPr>
      <w:r w:rsidRPr="00E3064D">
        <w:rPr>
          <w:b/>
        </w:rPr>
        <w:t>Clothes and personal belongings put away</w:t>
      </w:r>
    </w:p>
    <w:p w:rsidR="00855FB8" w:rsidRPr="00E3064D" w:rsidRDefault="00855FB8" w:rsidP="005A740F">
      <w:pPr>
        <w:pStyle w:val="ListParagraph"/>
        <w:numPr>
          <w:ilvl w:val="0"/>
          <w:numId w:val="3"/>
        </w:numPr>
        <w:rPr>
          <w:b/>
        </w:rPr>
      </w:pPr>
      <w:r w:rsidRPr="00E3064D">
        <w:rPr>
          <w:b/>
        </w:rPr>
        <w:t>Common Rooms</w:t>
      </w:r>
    </w:p>
    <w:p w:rsidR="00855FB8" w:rsidRPr="00E3064D" w:rsidRDefault="00855FB8" w:rsidP="005A740F">
      <w:pPr>
        <w:pStyle w:val="ListParagraph"/>
        <w:numPr>
          <w:ilvl w:val="0"/>
          <w:numId w:val="10"/>
        </w:numPr>
        <w:rPr>
          <w:b/>
        </w:rPr>
      </w:pPr>
      <w:r w:rsidRPr="00E3064D">
        <w:rPr>
          <w:b/>
        </w:rPr>
        <w:t>Furniture arranged in a way that shows room at its best</w:t>
      </w:r>
    </w:p>
    <w:p w:rsidR="00855FB8" w:rsidRPr="00E3064D" w:rsidRDefault="00855FB8" w:rsidP="005A740F">
      <w:pPr>
        <w:pStyle w:val="ListParagraph"/>
        <w:numPr>
          <w:ilvl w:val="0"/>
          <w:numId w:val="10"/>
        </w:numPr>
        <w:rPr>
          <w:b/>
        </w:rPr>
      </w:pPr>
      <w:r w:rsidRPr="00E3064D">
        <w:rPr>
          <w:b/>
        </w:rPr>
        <w:t>Pillows and throw blankets removed or displayed properly on furniture</w:t>
      </w:r>
    </w:p>
    <w:p w:rsidR="00855FB8" w:rsidRPr="00E3064D" w:rsidRDefault="00855FB8" w:rsidP="005A740F">
      <w:pPr>
        <w:pStyle w:val="ListParagraph"/>
        <w:numPr>
          <w:ilvl w:val="0"/>
          <w:numId w:val="10"/>
        </w:numPr>
        <w:rPr>
          <w:b/>
        </w:rPr>
      </w:pPr>
      <w:r w:rsidRPr="00E3064D">
        <w:rPr>
          <w:b/>
        </w:rPr>
        <w:t xml:space="preserve">In Kitchen, remove any items displayed on refrigerator and appliances on countertops </w:t>
      </w:r>
    </w:p>
    <w:sectPr w:rsidR="00855FB8" w:rsidRPr="00E3064D" w:rsidSect="00546EF4">
      <w:footerReference w:type="default" r:id="rId7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5FB8" w:rsidRDefault="00855FB8" w:rsidP="003B7587">
      <w:pPr>
        <w:spacing w:after="0" w:line="240" w:lineRule="auto"/>
      </w:pPr>
      <w:r>
        <w:separator/>
      </w:r>
    </w:p>
  </w:endnote>
  <w:endnote w:type="continuationSeparator" w:id="0">
    <w:p w:rsidR="00855FB8" w:rsidRDefault="00855FB8" w:rsidP="003B75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5FB8" w:rsidRDefault="00855FB8" w:rsidP="00DC455E">
    <w:pPr>
      <w:pStyle w:val="Footer"/>
      <w:jc w:val="center"/>
    </w:pPr>
    <w:r>
      <w:rPr>
        <w:noProof/>
      </w:rPr>
      <w:pict>
        <v:group id="Group 7" o:spid="_x0000_s2049" style="position:absolute;left:0;text-align:left;margin-left:-21pt;margin-top:-.15pt;width:580.05pt;height:27.35pt;z-index:251660288" coordsize="73666,3473" o:gfxdata="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">
          <v:rect id="Rectangle 157" o:spid="_x0000_s2050" style="position:absolute;left:381;top:381;width:72967;height:2743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g/x8IA&#10;AADcAAAADwAAAGRycy9kb3ducmV2LnhtbESPzarCMBSE94LvEI7gRjTVRZFqFJUr6tKfhctDc2yr&#10;zUlvE7W+vREEl8PMfMNM540pxYNqV1hWMBxEIIhTqwvOFJyO6/4YhPPIGkvLpOBFDuazdmuKibZP&#10;3tPj4DMRIOwSVJB7XyVSujQng25gK+LgXWxt0AdZZ1LX+AxwU8pRFMXSYMFhIceKVjmlt8PdKFhc&#10;d1c+L/838q+33o6rFw5ph0p1O81iAsJT43/hb3urFYziGD5nwhGQs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qD/HwgAAANwAAAAPAAAAAAAAAAAAAAAAAJgCAABkcnMvZG93&#10;bnJldi54bWxQSwUGAAAAAAQABAD1AAAAhwMAAAAA&#10;" fillcolor="#9e2518" stroked="f">
            <v:textbox>
              <w:txbxContent>
                <w:p w:rsidR="00855FB8" w:rsidRPr="005820FE" w:rsidRDefault="00855FB8" w:rsidP="00DC455E">
                  <w:pPr>
                    <w:pStyle w:val="Footer"/>
                    <w:jc w:val="center"/>
                    <w:rPr>
                      <w:b/>
                      <w:color w:val="17365D"/>
                      <w:spacing w:val="60"/>
                    </w:rPr>
                  </w:pPr>
                  <w:r w:rsidRPr="005820FE">
                    <w:rPr>
                      <w:b/>
                      <w:color w:val="FFFFFF"/>
                      <w:spacing w:val="60"/>
                    </w:rPr>
                    <w:t xml:space="preserve">                          Home Prep List</w:t>
                  </w:r>
                </w:p>
                <w:p w:rsidR="00855FB8" w:rsidRPr="005820FE" w:rsidRDefault="00855FB8" w:rsidP="00DC455E">
                  <w:pPr>
                    <w:pStyle w:val="Header"/>
                    <w:jc w:val="center"/>
                    <w:rPr>
                      <w:color w:val="FFFFFF"/>
                    </w:rPr>
                  </w:pPr>
                </w:p>
              </w:txbxContent>
            </v:textbox>
          </v:rect>
          <v:rect id="Rectangle 159" o:spid="_x0000_s2051" style="position:absolute;width:73666;height:3473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1URcEA&#10;AADcAAAADwAAAGRycy9kb3ducmV2LnhtbERPz2vCMBS+C/sfwhvsZtMJK9I1SjcUdipMhW23R/OW&#10;FJuX0kTb/ffLQfD48f2utrPrxZXG0HlW8JzlIIhbrzs2Ck7H/XINIkRkjb1nUvBHAbabh0WFpfYT&#10;f9L1EI1IIRxKVGBjHEopQ2vJYcj8QJy4Xz86jAmORuoRpxTuernK80I67Dg1WBzo3VJ7Plycgt3w&#10;09QvJsj6K9rvs3+b9rYxSj09zvUriEhzvItv7g+tYFWktelMOgJy8w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J9VEXBAAAA3AAAAA8AAAAAAAAAAAAAAAAAmAIAAGRycy9kb3du&#10;cmV2LnhtbFBLBQYAAAAABAAEAPUAAACGAwAAAAA=&#10;" filled="f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5" o:spid="_x0000_s2052" type="#_x0000_t75" style="position:absolute;left:25984;top:609;width:12039;height:2058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5bNZ7EAAAA2gAAAA8AAABkcnMvZG93bnJldi54bWxEj0FrwkAUhO9C/8PyCt5000DFRjehBLSF&#10;WlDbQ4/P7DNJm30bsquJ/94VCh6HmfmGWWaDacSZOldbVvA0jUAQF1bXXCr4/lpN5iCcR9bYWCYF&#10;F3KQpQ+jJSba9ryj896XIkDYJaig8r5NpHRFRQbd1LbEwTvazqAPsiul7rAPcNPIOIpm0mDNYaHC&#10;lvKKir/9yShY//afP5jnu2MsDx8mftls3zZzpcaPw+sChKfB38P/7Xet4BluV8INkOkV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D5bNZ7EAAAA2gAAAA8AAAAAAAAAAAAAAAAA&#10;nwIAAGRycy9kb3ducmV2LnhtbFBLBQYAAAAABAAEAPcAAACQAwAAAAA=&#10;">
            <v:imagedata r:id="rId1" o:title=""/>
            <v:path arrowok="t"/>
          </v:shape>
        </v:group>
      </w:pict>
    </w:r>
  </w:p>
  <w:p w:rsidR="00855FB8" w:rsidRDefault="00855FB8" w:rsidP="00DC455E">
    <w:pPr>
      <w:pStyle w:val="Footer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5FB8" w:rsidRDefault="00855FB8" w:rsidP="003B7587">
      <w:pPr>
        <w:spacing w:after="0" w:line="240" w:lineRule="auto"/>
      </w:pPr>
      <w:r>
        <w:separator/>
      </w:r>
    </w:p>
  </w:footnote>
  <w:footnote w:type="continuationSeparator" w:id="0">
    <w:p w:rsidR="00855FB8" w:rsidRDefault="00855FB8" w:rsidP="003B75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086770"/>
    <w:multiLevelType w:val="hybridMultilevel"/>
    <w:tmpl w:val="BE764C26"/>
    <w:lvl w:ilvl="0" w:tplc="7AEACA3A">
      <w:start w:val="1"/>
      <w:numFmt w:val="decimal"/>
      <w:lvlText w:val="%1."/>
      <w:lvlJc w:val="left"/>
      <w:pPr>
        <w:ind w:left="1800" w:hanging="360"/>
      </w:pPr>
      <w:rPr>
        <w:rFonts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">
    <w:nsid w:val="12091A71"/>
    <w:multiLevelType w:val="hybridMultilevel"/>
    <w:tmpl w:val="9DDC89B4"/>
    <w:lvl w:ilvl="0" w:tplc="EF8C8096">
      <w:start w:val="1"/>
      <w:numFmt w:val="lowerLetter"/>
      <w:lvlText w:val="%1."/>
      <w:lvlJc w:val="left"/>
      <w:pPr>
        <w:ind w:left="25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2">
    <w:nsid w:val="1AE74EB1"/>
    <w:multiLevelType w:val="hybridMultilevel"/>
    <w:tmpl w:val="DE6C768A"/>
    <w:lvl w:ilvl="0" w:tplc="9B381D7E">
      <w:start w:val="1"/>
      <w:numFmt w:val="lowerLetter"/>
      <w:lvlText w:val="%1."/>
      <w:lvlJc w:val="left"/>
      <w:pPr>
        <w:ind w:left="25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3">
    <w:nsid w:val="20760AD6"/>
    <w:multiLevelType w:val="hybridMultilevel"/>
    <w:tmpl w:val="F9B67888"/>
    <w:lvl w:ilvl="0" w:tplc="01A6AD7C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>
    <w:nsid w:val="308F2253"/>
    <w:multiLevelType w:val="hybridMultilevel"/>
    <w:tmpl w:val="26CA7A08"/>
    <w:lvl w:ilvl="0" w:tplc="DDE0569C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>
    <w:nsid w:val="538E3D55"/>
    <w:multiLevelType w:val="hybridMultilevel"/>
    <w:tmpl w:val="6C4C2510"/>
    <w:lvl w:ilvl="0" w:tplc="504C02E6">
      <w:start w:val="1"/>
      <w:numFmt w:val="decimal"/>
      <w:lvlText w:val="%1."/>
      <w:lvlJc w:val="left"/>
      <w:pPr>
        <w:ind w:left="1800" w:hanging="360"/>
      </w:pPr>
      <w:rPr>
        <w:rFonts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6">
    <w:nsid w:val="5CD05B95"/>
    <w:multiLevelType w:val="hybridMultilevel"/>
    <w:tmpl w:val="790C65C0"/>
    <w:lvl w:ilvl="0" w:tplc="FE084196">
      <w:start w:val="1"/>
      <w:numFmt w:val="decimal"/>
      <w:lvlText w:val="%1."/>
      <w:lvlJc w:val="left"/>
      <w:pPr>
        <w:ind w:left="1800" w:hanging="360"/>
      </w:pPr>
      <w:rPr>
        <w:rFonts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7">
    <w:nsid w:val="5ED85EB7"/>
    <w:multiLevelType w:val="hybridMultilevel"/>
    <w:tmpl w:val="714E458C"/>
    <w:lvl w:ilvl="0" w:tplc="03B6B4E6">
      <w:start w:val="1"/>
      <w:numFmt w:val="lowerLetter"/>
      <w:lvlText w:val="%1."/>
      <w:lvlJc w:val="left"/>
      <w:pPr>
        <w:ind w:left="1080" w:hanging="360"/>
      </w:pPr>
      <w:rPr>
        <w:rFonts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>
    <w:nsid w:val="618F6757"/>
    <w:multiLevelType w:val="hybridMultilevel"/>
    <w:tmpl w:val="500EA4F8"/>
    <w:lvl w:ilvl="0" w:tplc="7CE604D2">
      <w:start w:val="1"/>
      <w:numFmt w:val="lowerLetter"/>
      <w:lvlText w:val="%1."/>
      <w:lvlJc w:val="left"/>
      <w:pPr>
        <w:ind w:left="25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9">
    <w:nsid w:val="69E249D0"/>
    <w:multiLevelType w:val="hybridMultilevel"/>
    <w:tmpl w:val="41386EF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BC415C5"/>
    <w:multiLevelType w:val="hybridMultilevel"/>
    <w:tmpl w:val="EF8092B6"/>
    <w:lvl w:ilvl="0" w:tplc="42A4E3DC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6CD20790"/>
    <w:multiLevelType w:val="hybridMultilevel"/>
    <w:tmpl w:val="C79A06F8"/>
    <w:lvl w:ilvl="0" w:tplc="E3B0799C">
      <w:start w:val="1"/>
      <w:numFmt w:val="decimal"/>
      <w:lvlText w:val="%1."/>
      <w:lvlJc w:val="left"/>
      <w:pPr>
        <w:ind w:left="1800" w:hanging="360"/>
      </w:pPr>
      <w:rPr>
        <w:rFonts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2">
    <w:nsid w:val="77595E28"/>
    <w:multiLevelType w:val="hybridMultilevel"/>
    <w:tmpl w:val="C4941432"/>
    <w:lvl w:ilvl="0" w:tplc="DC80AA9C">
      <w:start w:val="1"/>
      <w:numFmt w:val="lowerLetter"/>
      <w:lvlText w:val="%1."/>
      <w:lvlJc w:val="left"/>
      <w:pPr>
        <w:ind w:left="1080" w:hanging="360"/>
      </w:pPr>
      <w:rPr>
        <w:rFonts w:cs="Times New Roman" w:hint="default"/>
        <w:sz w:val="24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9"/>
  </w:num>
  <w:num w:numId="2">
    <w:abstractNumId w:val="12"/>
  </w:num>
  <w:num w:numId="3">
    <w:abstractNumId w:val="7"/>
  </w:num>
  <w:num w:numId="4">
    <w:abstractNumId w:val="5"/>
  </w:num>
  <w:num w:numId="5">
    <w:abstractNumId w:val="10"/>
  </w:num>
  <w:num w:numId="6">
    <w:abstractNumId w:val="4"/>
  </w:num>
  <w:num w:numId="7">
    <w:abstractNumId w:val="0"/>
  </w:num>
  <w:num w:numId="8">
    <w:abstractNumId w:val="3"/>
  </w:num>
  <w:num w:numId="9">
    <w:abstractNumId w:val="11"/>
  </w:num>
  <w:num w:numId="10">
    <w:abstractNumId w:val="6"/>
  </w:num>
  <w:num w:numId="11">
    <w:abstractNumId w:val="1"/>
  </w:num>
  <w:num w:numId="12">
    <w:abstractNumId w:val="8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15A14"/>
    <w:rsid w:val="00031A79"/>
    <w:rsid w:val="00143910"/>
    <w:rsid w:val="001967F0"/>
    <w:rsid w:val="001A569D"/>
    <w:rsid w:val="00214515"/>
    <w:rsid w:val="00300452"/>
    <w:rsid w:val="003B7587"/>
    <w:rsid w:val="004C6AF1"/>
    <w:rsid w:val="00507D4B"/>
    <w:rsid w:val="00546EF4"/>
    <w:rsid w:val="0058086F"/>
    <w:rsid w:val="005820FE"/>
    <w:rsid w:val="005A740F"/>
    <w:rsid w:val="00643AE9"/>
    <w:rsid w:val="00711297"/>
    <w:rsid w:val="007A060B"/>
    <w:rsid w:val="007B082A"/>
    <w:rsid w:val="007F6ADD"/>
    <w:rsid w:val="00855FB8"/>
    <w:rsid w:val="00860099"/>
    <w:rsid w:val="00A47CB9"/>
    <w:rsid w:val="00C92374"/>
    <w:rsid w:val="00CB74E5"/>
    <w:rsid w:val="00CC3730"/>
    <w:rsid w:val="00D15A14"/>
    <w:rsid w:val="00DC455E"/>
    <w:rsid w:val="00DD768E"/>
    <w:rsid w:val="00E306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60B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D15A1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3B75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3B7587"/>
    <w:rPr>
      <w:rFonts w:cs="Times New Roman"/>
    </w:rPr>
  </w:style>
  <w:style w:type="paragraph" w:styleId="Footer">
    <w:name w:val="footer"/>
    <w:basedOn w:val="Normal"/>
    <w:link w:val="FooterChar"/>
    <w:uiPriority w:val="99"/>
    <w:rsid w:val="003B75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3B7587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3B75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B7587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99"/>
    <w:qFormat/>
    <w:rsid w:val="00E3064D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99"/>
    <w:locked/>
    <w:rsid w:val="00E3064D"/>
    <w:rPr>
      <w:rFonts w:ascii="Cambria" w:hAnsi="Cambria" w:cs="Times New Roman"/>
      <w:color w:val="17365D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99"/>
    <w:qFormat/>
    <w:rsid w:val="00E3064D"/>
    <w:pPr>
      <w:numPr>
        <w:ilvl w:val="1"/>
      </w:numPr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3064D"/>
    <w:rPr>
      <w:rFonts w:ascii="Cambria" w:hAnsi="Cambria" w:cs="Times New Roman"/>
      <w:i/>
      <w:iCs/>
      <w:color w:val="4F81BD"/>
      <w:spacing w:val="15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1</Pages>
  <Words>243</Words>
  <Characters>1389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How to Prep Your Home for a HomeVisit Shoot</dc:title>
  <dc:subject/>
  <dc:creator>Adam</dc:creator>
  <cp:keywords/>
  <dc:description/>
  <cp:lastModifiedBy>Renakovach</cp:lastModifiedBy>
  <cp:revision>3</cp:revision>
  <cp:lastPrinted>2012-06-07T13:44:00Z</cp:lastPrinted>
  <dcterms:created xsi:type="dcterms:W3CDTF">2015-03-21T11:31:00Z</dcterms:created>
  <dcterms:modified xsi:type="dcterms:W3CDTF">2015-03-21T11:32:00Z</dcterms:modified>
</cp:coreProperties>
</file>