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BF6473" w14:textId="2E7A80E7" w:rsidR="003F5AEB" w:rsidRDefault="003F5AEB" w:rsidP="00761A72">
      <w:pPr>
        <w:pStyle w:val="Header"/>
      </w:pPr>
    </w:p>
    <w:p w14:paraId="1C7D75E8" w14:textId="77777777" w:rsidR="00C70378" w:rsidRDefault="00816E82" w:rsidP="00DB5E4D">
      <w:pPr>
        <w:ind w:left="1701" w:hanging="3119"/>
      </w:pPr>
      <w:r>
        <w:t>.</w:t>
      </w:r>
    </w:p>
    <w:p w14:paraId="14210EF0" w14:textId="1437520E" w:rsidR="00816E82" w:rsidRDefault="00F65955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CLASSROOM. DAY</w:t>
      </w:r>
    </w:p>
    <w:p w14:paraId="0BB1B46D" w14:textId="533FFC1B" w:rsidR="00F65955" w:rsidRDefault="00F65955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Four students are waiting for their media teacher, who is running extremely late. The students slouch, walk around and check their phones. The clock shows 1:20 and then 1:30.</w:t>
      </w:r>
    </w:p>
    <w:p w14:paraId="75798DC0" w14:textId="3454AADA" w:rsidR="00F65955" w:rsidRDefault="00F65955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271A7E9E" w14:textId="46442495" w:rsidR="00F65955" w:rsidRDefault="00F65955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MR SKINNER’S VT. DAY</w:t>
      </w:r>
    </w:p>
    <w:p w14:paraId="3F3C3D3F" w14:textId="050680EB" w:rsidR="00F65955" w:rsidRDefault="00F65955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MR SKINNER is upstairs filming his VT, drinking a cup of tea. </w:t>
      </w:r>
    </w:p>
    <w:p w14:paraId="658C617B" w14:textId="77777777" w:rsidR="00F65955" w:rsidRDefault="00F65955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587BF1EB" w14:textId="6A0BAFBB" w:rsidR="00F65955" w:rsidRDefault="00F65955" w:rsidP="00BA00AE">
      <w:pPr>
        <w:spacing w:before="100" w:beforeAutospacing="1" w:after="100" w:afterAutospacing="1" w:line="240" w:lineRule="auto"/>
        <w:ind w:left="4111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</w:t>
      </w:r>
    </w:p>
    <w:p w14:paraId="5DAAE9B6" w14:textId="77777777" w:rsidR="00BA00AE" w:rsidRDefault="00F65955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The </w:t>
      </w:r>
      <w:proofErr w:type="spellStart"/>
      <w:r>
        <w:rPr>
          <w:rFonts w:ascii="Courier New" w:hAnsi="Courier New" w:cs="Courier New"/>
          <w:sz w:val="24"/>
          <w:szCs w:val="24"/>
        </w:rPr>
        <w:t>Teachees</w:t>
      </w:r>
      <w:proofErr w:type="spellEnd"/>
      <w:r>
        <w:rPr>
          <w:rFonts w:ascii="Courier New" w:hAnsi="Courier New" w:cs="Courier New"/>
          <w:sz w:val="24"/>
          <w:szCs w:val="24"/>
        </w:rPr>
        <w:t xml:space="preserve"> award is coming up, </w:t>
      </w:r>
    </w:p>
    <w:p w14:paraId="0246469F" w14:textId="77777777" w:rsidR="00BA00AE" w:rsidRDefault="00F65955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  <w:proofErr w:type="gramStart"/>
      <w:r>
        <w:rPr>
          <w:rFonts w:ascii="Courier New" w:hAnsi="Courier New" w:cs="Courier New"/>
          <w:sz w:val="24"/>
          <w:szCs w:val="24"/>
        </w:rPr>
        <w:t>now</w:t>
      </w:r>
      <w:proofErr w:type="gramEnd"/>
      <w:r>
        <w:rPr>
          <w:rFonts w:ascii="Courier New" w:hAnsi="Courier New" w:cs="Courier New"/>
          <w:sz w:val="24"/>
          <w:szCs w:val="24"/>
        </w:rPr>
        <w:t xml:space="preserve"> I’m not saying</w:t>
      </w:r>
      <w:r w:rsidR="00C70378">
        <w:rPr>
          <w:rFonts w:ascii="Courier New" w:hAnsi="Courier New" w:cs="Courier New"/>
          <w:sz w:val="24"/>
          <w:szCs w:val="24"/>
        </w:rPr>
        <w:t xml:space="preserve"> it’s guaranteed </w:t>
      </w:r>
    </w:p>
    <w:p w14:paraId="5FA4D58A" w14:textId="77777777" w:rsidR="00BA00AE" w:rsidRDefault="00C70378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  <w:proofErr w:type="gramStart"/>
      <w:r>
        <w:rPr>
          <w:rFonts w:ascii="Courier New" w:hAnsi="Courier New" w:cs="Courier New"/>
          <w:sz w:val="24"/>
          <w:szCs w:val="24"/>
        </w:rPr>
        <w:t>that</w:t>
      </w:r>
      <w:proofErr w:type="gramEnd"/>
      <w:r>
        <w:rPr>
          <w:rFonts w:ascii="Courier New" w:hAnsi="Courier New" w:cs="Courier New"/>
          <w:sz w:val="24"/>
          <w:szCs w:val="24"/>
        </w:rPr>
        <w:t xml:space="preserve"> I’ll get </w:t>
      </w:r>
      <w:r w:rsidR="00F65955">
        <w:rPr>
          <w:rFonts w:ascii="Courier New" w:hAnsi="Courier New" w:cs="Courier New"/>
          <w:sz w:val="24"/>
          <w:szCs w:val="24"/>
        </w:rPr>
        <w:t>it but you know</w:t>
      </w:r>
      <w:r w:rsidR="00BA00AE">
        <w:rPr>
          <w:rFonts w:ascii="Courier New" w:hAnsi="Courier New" w:cs="Courier New"/>
          <w:sz w:val="24"/>
          <w:szCs w:val="24"/>
        </w:rPr>
        <w:t>…</w:t>
      </w:r>
      <w:r w:rsidR="00F65955">
        <w:rPr>
          <w:rFonts w:ascii="Courier New" w:hAnsi="Courier New" w:cs="Courier New"/>
          <w:sz w:val="24"/>
          <w:szCs w:val="24"/>
        </w:rPr>
        <w:t xml:space="preserve"> </w:t>
      </w:r>
    </w:p>
    <w:p w14:paraId="268E784E" w14:textId="21D7675B" w:rsidR="00A1081B" w:rsidRDefault="00F65955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I’ll definitely get it.</w:t>
      </w:r>
    </w:p>
    <w:p w14:paraId="6EC41277" w14:textId="77777777" w:rsidR="00F65955" w:rsidRDefault="00F65955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</w:p>
    <w:p w14:paraId="730550F8" w14:textId="584258F1" w:rsidR="00F65955" w:rsidRDefault="00F65955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 looks at his watch and realises that he is late for class.</w:t>
      </w:r>
    </w:p>
    <w:p w14:paraId="2E00301B" w14:textId="34198D66" w:rsidR="00F65955" w:rsidRDefault="00F65955" w:rsidP="00BA00AE">
      <w:pPr>
        <w:spacing w:before="100" w:beforeAutospacing="1" w:after="100" w:afterAutospacing="1" w:line="240" w:lineRule="auto"/>
        <w:contextualSpacing/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</w:t>
      </w:r>
    </w:p>
    <w:p w14:paraId="045B0D4A" w14:textId="51A0F3E9" w:rsidR="00F65955" w:rsidRDefault="00F65955" w:rsidP="00BA00AE">
      <w:pPr>
        <w:spacing w:before="100" w:beforeAutospacing="1" w:after="100" w:afterAutospacing="1" w:line="240" w:lineRule="auto"/>
        <w:contextualSpacing/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Oh s**t I’m late</w:t>
      </w:r>
      <w:r w:rsidR="00BA00AE">
        <w:rPr>
          <w:rFonts w:ascii="Courier New" w:hAnsi="Courier New" w:cs="Courier New"/>
          <w:sz w:val="24"/>
          <w:szCs w:val="24"/>
        </w:rPr>
        <w:t>!</w:t>
      </w:r>
    </w:p>
    <w:p w14:paraId="16D7EA2E" w14:textId="77777777" w:rsidR="00F65955" w:rsidRDefault="00F65955" w:rsidP="00BA00AE">
      <w:pPr>
        <w:spacing w:before="100" w:beforeAutospacing="1" w:after="100" w:afterAutospacing="1" w:line="240" w:lineRule="auto"/>
        <w:contextualSpacing/>
        <w:jc w:val="center"/>
        <w:rPr>
          <w:rFonts w:ascii="Courier New" w:hAnsi="Courier New" w:cs="Courier New"/>
          <w:sz w:val="24"/>
          <w:szCs w:val="24"/>
        </w:rPr>
      </w:pPr>
    </w:p>
    <w:p w14:paraId="743F9490" w14:textId="122691D4" w:rsidR="00F65955" w:rsidRDefault="00F65955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MR SKINNER gets up </w:t>
      </w:r>
      <w:r w:rsidR="000F730A">
        <w:rPr>
          <w:rFonts w:ascii="Courier New" w:hAnsi="Courier New" w:cs="Courier New"/>
          <w:sz w:val="24"/>
          <w:szCs w:val="24"/>
        </w:rPr>
        <w:t>and rushes off to his lesson.</w:t>
      </w:r>
    </w:p>
    <w:p w14:paraId="2F98E00C" w14:textId="77777777" w:rsidR="00F65955" w:rsidRDefault="00F65955" w:rsidP="00BA00AE">
      <w:pPr>
        <w:spacing w:before="100" w:beforeAutospacing="1" w:after="100" w:afterAutospacing="1" w:line="240" w:lineRule="auto"/>
        <w:contextualSpacing/>
        <w:jc w:val="center"/>
        <w:rPr>
          <w:rFonts w:ascii="Courier New" w:hAnsi="Courier New" w:cs="Courier New"/>
          <w:sz w:val="24"/>
          <w:szCs w:val="24"/>
        </w:rPr>
      </w:pPr>
    </w:p>
    <w:p w14:paraId="4C1AB16A" w14:textId="3DC984DB" w:rsidR="00BA00AE" w:rsidRDefault="000F730A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CLASSROOM. DAY</w:t>
      </w:r>
    </w:p>
    <w:p w14:paraId="6151238B" w14:textId="6738F1EC" w:rsidR="000F730A" w:rsidRDefault="000F730A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 arrives in the classroom</w:t>
      </w:r>
    </w:p>
    <w:p w14:paraId="00CD8376" w14:textId="6246E80D" w:rsidR="000F730A" w:rsidRDefault="000F730A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10D2EACC" w14:textId="41AB86FE" w:rsidR="00B13210" w:rsidRDefault="000F730A" w:rsidP="00BA00AE">
      <w:pPr>
        <w:spacing w:before="100" w:beforeAutospacing="1" w:after="100" w:afterAutospacing="1" w:line="240" w:lineRule="auto"/>
        <w:ind w:left="4111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</w:t>
      </w:r>
    </w:p>
    <w:p w14:paraId="06863F7F" w14:textId="76FAA7DD" w:rsidR="00B450FD" w:rsidRDefault="00D71C25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Hello</w:t>
      </w:r>
      <w:r w:rsidR="000F730A">
        <w:rPr>
          <w:rFonts w:ascii="Courier New" w:hAnsi="Courier New" w:cs="Courier New"/>
          <w:sz w:val="24"/>
          <w:szCs w:val="24"/>
        </w:rPr>
        <w:t xml:space="preserve"> everyone</w:t>
      </w:r>
      <w:r>
        <w:rPr>
          <w:rFonts w:ascii="Courier New" w:hAnsi="Courier New" w:cs="Courier New"/>
          <w:sz w:val="24"/>
          <w:szCs w:val="24"/>
        </w:rPr>
        <w:t>.</w:t>
      </w:r>
    </w:p>
    <w:p w14:paraId="0906AF1E" w14:textId="2D6A2696" w:rsidR="00BA00AE" w:rsidRDefault="00BA00AE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</w:p>
    <w:p w14:paraId="5036558D" w14:textId="08052B3C" w:rsidR="000F730A" w:rsidRDefault="00BF64E1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The class look around at each other.</w:t>
      </w:r>
    </w:p>
    <w:p w14:paraId="6A5C0F35" w14:textId="7655057A" w:rsidR="00BF64E1" w:rsidRDefault="00BF64E1" w:rsidP="00BA00AE">
      <w:pPr>
        <w:spacing w:before="100" w:beforeAutospacing="1" w:after="100" w:afterAutospacing="1" w:line="240" w:lineRule="auto"/>
        <w:ind w:left="4111"/>
        <w:contextualSpacing/>
        <w:rPr>
          <w:rFonts w:ascii="Courier New" w:hAnsi="Courier New" w:cs="Courier New"/>
          <w:sz w:val="24"/>
          <w:szCs w:val="24"/>
        </w:rPr>
      </w:pPr>
    </w:p>
    <w:p w14:paraId="1145A0EA" w14:textId="7A2F6359" w:rsidR="00BF64E1" w:rsidRDefault="001D5096" w:rsidP="00BA00AE">
      <w:pPr>
        <w:spacing w:before="100" w:beforeAutospacing="1" w:after="100" w:afterAutospacing="1" w:line="240" w:lineRule="auto"/>
        <w:ind w:left="4111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SEAN</w:t>
      </w:r>
    </w:p>
    <w:p w14:paraId="373AEB27" w14:textId="672F09EB" w:rsidR="00BF64E1" w:rsidRDefault="00BF64E1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Where’s Miss McLeod?</w:t>
      </w:r>
    </w:p>
    <w:p w14:paraId="3AEAD283" w14:textId="17153D81" w:rsidR="00BF64E1" w:rsidRDefault="00BF64E1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</w:p>
    <w:p w14:paraId="1BF95A20" w14:textId="77777777" w:rsidR="00BF64E1" w:rsidRDefault="00BF64E1" w:rsidP="00BA00AE">
      <w:pPr>
        <w:spacing w:before="100" w:beforeAutospacing="1" w:after="100" w:afterAutospacing="1" w:line="240" w:lineRule="auto"/>
        <w:ind w:left="4111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</w:t>
      </w:r>
    </w:p>
    <w:p w14:paraId="5D9AAF06" w14:textId="3AE302A3" w:rsidR="00BF64E1" w:rsidRDefault="00BF64E1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She died.</w:t>
      </w:r>
    </w:p>
    <w:p w14:paraId="78D5BDE5" w14:textId="77777777" w:rsidR="00BF64E1" w:rsidRDefault="00BF64E1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</w:p>
    <w:p w14:paraId="09978797" w14:textId="448F8C31" w:rsidR="00BF64E1" w:rsidRDefault="00BF64E1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The class look around at each other in p</w:t>
      </w:r>
      <w:r w:rsidR="00A779FB">
        <w:rPr>
          <w:rFonts w:ascii="Courier New" w:hAnsi="Courier New" w:cs="Courier New"/>
          <w:sz w:val="24"/>
          <w:szCs w:val="24"/>
        </w:rPr>
        <w:t xml:space="preserve">anic and question what </w:t>
      </w:r>
      <w:proofErr w:type="gramStart"/>
      <w:r w:rsidR="00A779FB">
        <w:rPr>
          <w:rFonts w:ascii="Courier New" w:hAnsi="Courier New" w:cs="Courier New"/>
          <w:sz w:val="24"/>
          <w:szCs w:val="24"/>
        </w:rPr>
        <w:t>happened</w:t>
      </w:r>
      <w:proofErr w:type="gramEnd"/>
      <w:r w:rsidR="00A779FB">
        <w:rPr>
          <w:rFonts w:ascii="Courier New" w:hAnsi="Courier New" w:cs="Courier New"/>
          <w:sz w:val="24"/>
          <w:szCs w:val="24"/>
        </w:rPr>
        <w:t>.</w:t>
      </w:r>
    </w:p>
    <w:p w14:paraId="31E8F837" w14:textId="77777777" w:rsidR="00BF64E1" w:rsidRDefault="00BF64E1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3A2B4AC4" w14:textId="77777777" w:rsidR="00BF64E1" w:rsidRDefault="00BF64E1" w:rsidP="00BA00AE">
      <w:pPr>
        <w:spacing w:before="100" w:beforeAutospacing="1" w:after="100" w:afterAutospacing="1" w:line="240" w:lineRule="auto"/>
        <w:ind w:left="4111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</w:t>
      </w:r>
    </w:p>
    <w:p w14:paraId="135E4F61" w14:textId="77777777" w:rsidR="00BA00AE" w:rsidRDefault="00BF64E1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Calm down she’s fine. That’ll </w:t>
      </w:r>
    </w:p>
    <w:p w14:paraId="03F709EA" w14:textId="6078BFAE" w:rsidR="00090EDE" w:rsidRDefault="00BF64E1" w:rsidP="00BA00AE">
      <w:pPr>
        <w:spacing w:before="100" w:beforeAutospacing="1" w:after="100" w:afterAutospacing="1" w:line="240" w:lineRule="auto"/>
        <w:ind w:left="2977"/>
        <w:contextualSpacing/>
        <w:rPr>
          <w:rFonts w:ascii="Courier New" w:hAnsi="Courier New" w:cs="Courier New"/>
          <w:sz w:val="24"/>
          <w:szCs w:val="24"/>
        </w:rPr>
      </w:pPr>
      <w:proofErr w:type="gramStart"/>
      <w:r>
        <w:rPr>
          <w:rFonts w:ascii="Courier New" w:hAnsi="Courier New" w:cs="Courier New"/>
          <w:sz w:val="24"/>
          <w:szCs w:val="24"/>
        </w:rPr>
        <w:t>teach</w:t>
      </w:r>
      <w:proofErr w:type="gramEnd"/>
      <w:r>
        <w:rPr>
          <w:rFonts w:ascii="Courier New" w:hAnsi="Courier New" w:cs="Courier New"/>
          <w:sz w:val="24"/>
          <w:szCs w:val="24"/>
        </w:rPr>
        <w:t xml:space="preserve"> you about being nosey. </w:t>
      </w:r>
    </w:p>
    <w:p w14:paraId="44800F8C" w14:textId="77777777" w:rsidR="00BF64E1" w:rsidRDefault="00BF64E1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4F7CE3DB" w14:textId="77777777" w:rsidR="000F730A" w:rsidRDefault="000F730A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MR SKINNER’S VT. DAY</w:t>
      </w:r>
    </w:p>
    <w:p w14:paraId="3F7855D4" w14:textId="77777777" w:rsidR="000F730A" w:rsidRDefault="000F730A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21E4FAE9" w14:textId="77777777" w:rsidR="001D5096" w:rsidRDefault="001D5096" w:rsidP="00BA00AE">
      <w:pPr>
        <w:spacing w:before="100" w:beforeAutospacing="1" w:after="100" w:afterAutospacing="1" w:line="240" w:lineRule="auto"/>
        <w:ind w:left="3969"/>
        <w:contextualSpacing/>
        <w:rPr>
          <w:rFonts w:ascii="Courier New" w:hAnsi="Courier New" w:cs="Courier New"/>
          <w:sz w:val="24"/>
          <w:szCs w:val="24"/>
        </w:rPr>
      </w:pPr>
    </w:p>
    <w:p w14:paraId="687A8C24" w14:textId="77777777" w:rsidR="001D5096" w:rsidRDefault="001D5096" w:rsidP="00BA00AE">
      <w:pPr>
        <w:spacing w:before="100" w:beforeAutospacing="1" w:after="100" w:afterAutospacing="1" w:line="240" w:lineRule="auto"/>
        <w:ind w:left="3969"/>
        <w:contextualSpacing/>
        <w:rPr>
          <w:rFonts w:ascii="Courier New" w:hAnsi="Courier New" w:cs="Courier New"/>
          <w:sz w:val="24"/>
          <w:szCs w:val="24"/>
        </w:rPr>
      </w:pPr>
    </w:p>
    <w:p w14:paraId="405F3691" w14:textId="77777777" w:rsidR="001D5096" w:rsidRDefault="001D5096" w:rsidP="00BA00AE">
      <w:pPr>
        <w:spacing w:before="100" w:beforeAutospacing="1" w:after="100" w:afterAutospacing="1" w:line="240" w:lineRule="auto"/>
        <w:ind w:left="3969"/>
        <w:contextualSpacing/>
        <w:rPr>
          <w:rFonts w:ascii="Courier New" w:hAnsi="Courier New" w:cs="Courier New"/>
          <w:sz w:val="24"/>
          <w:szCs w:val="24"/>
        </w:rPr>
      </w:pPr>
    </w:p>
    <w:p w14:paraId="6951D374" w14:textId="5019A820" w:rsidR="00B450FD" w:rsidRDefault="000F730A" w:rsidP="00BA00AE">
      <w:pPr>
        <w:spacing w:before="100" w:beforeAutospacing="1" w:after="100" w:afterAutospacing="1" w:line="240" w:lineRule="auto"/>
        <w:ind w:left="3969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lastRenderedPageBreak/>
        <w:t>MR SKINNER</w:t>
      </w:r>
    </w:p>
    <w:p w14:paraId="0329FBA3" w14:textId="0353AD2B" w:rsidR="00B450FD" w:rsidRDefault="000F730A" w:rsidP="00BA00AE">
      <w:pPr>
        <w:spacing w:before="100" w:beforeAutospacing="1" w:after="100" w:afterAutospacing="1" w:line="240" w:lineRule="auto"/>
        <w:ind w:left="2880" w:right="1513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Yeah I would say I’m a good teacher, anyone here would say so. </w:t>
      </w:r>
    </w:p>
    <w:p w14:paraId="3C27006C" w14:textId="77777777" w:rsidR="00BA00AE" w:rsidRDefault="00BA00AE" w:rsidP="00BA00AE">
      <w:pPr>
        <w:spacing w:before="100" w:beforeAutospacing="1" w:after="100" w:afterAutospacing="1" w:line="240" w:lineRule="auto"/>
        <w:ind w:left="2880" w:right="1513"/>
        <w:contextualSpacing/>
        <w:rPr>
          <w:rFonts w:ascii="Courier New" w:hAnsi="Courier New" w:cs="Courier New"/>
          <w:sz w:val="24"/>
          <w:szCs w:val="24"/>
        </w:rPr>
      </w:pPr>
    </w:p>
    <w:p w14:paraId="428B80B7" w14:textId="54637784" w:rsidR="000F730A" w:rsidRDefault="000F730A" w:rsidP="00BA00AE">
      <w:pPr>
        <w:spacing w:before="100" w:beforeAutospacing="1" w:after="100" w:afterAutospacing="1" w:line="240" w:lineRule="auto"/>
        <w:ind w:right="-85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Two students walk by. MR SKINNER gets annoyed at them.</w:t>
      </w:r>
    </w:p>
    <w:p w14:paraId="46386D1E" w14:textId="77777777" w:rsidR="00BA00AE" w:rsidRDefault="00BA00AE" w:rsidP="00BA00AE">
      <w:pPr>
        <w:spacing w:before="100" w:beforeAutospacing="1" w:after="100" w:afterAutospacing="1" w:line="240" w:lineRule="auto"/>
        <w:ind w:right="-85"/>
        <w:contextualSpacing/>
        <w:jc w:val="center"/>
        <w:rPr>
          <w:rFonts w:ascii="Courier New" w:hAnsi="Courier New" w:cs="Courier New"/>
          <w:sz w:val="24"/>
          <w:szCs w:val="24"/>
        </w:rPr>
      </w:pPr>
    </w:p>
    <w:p w14:paraId="46C37B71" w14:textId="3F47F2BF" w:rsidR="000F730A" w:rsidRDefault="000F730A" w:rsidP="00BA00AE">
      <w:pPr>
        <w:spacing w:before="100" w:beforeAutospacing="1" w:after="100" w:afterAutospacing="1" w:line="240" w:lineRule="auto"/>
        <w:ind w:right="-85"/>
        <w:contextualSpacing/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</w:t>
      </w:r>
    </w:p>
    <w:p w14:paraId="4CFF3CBD" w14:textId="3C2F2D28" w:rsidR="000F730A" w:rsidRDefault="000F730A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What are you looking at? Can you get out of here please, your face is disgusting.</w:t>
      </w:r>
    </w:p>
    <w:p w14:paraId="06ECD827" w14:textId="77777777" w:rsidR="000F730A" w:rsidRDefault="000F730A" w:rsidP="00BA00AE">
      <w:pPr>
        <w:spacing w:before="100" w:beforeAutospacing="1" w:after="100" w:afterAutospacing="1" w:line="240" w:lineRule="auto"/>
        <w:ind w:right="-85"/>
        <w:contextualSpacing/>
        <w:jc w:val="center"/>
        <w:rPr>
          <w:rFonts w:ascii="Courier New" w:hAnsi="Courier New" w:cs="Courier New"/>
          <w:sz w:val="24"/>
          <w:szCs w:val="24"/>
        </w:rPr>
      </w:pPr>
    </w:p>
    <w:p w14:paraId="370E28FB" w14:textId="1F24823D" w:rsidR="00727CB7" w:rsidRDefault="000F730A" w:rsidP="00BA00AE">
      <w:pPr>
        <w:spacing w:before="100" w:beforeAutospacing="1" w:after="100" w:afterAutospacing="1" w:line="240" w:lineRule="auto"/>
        <w:ind w:right="-85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 looks at the camera and shrugs with a smile.</w:t>
      </w:r>
    </w:p>
    <w:p w14:paraId="370D9546" w14:textId="77777777" w:rsidR="000F730A" w:rsidRDefault="000F730A" w:rsidP="00BA00AE">
      <w:pPr>
        <w:spacing w:before="100" w:beforeAutospacing="1" w:after="100" w:afterAutospacing="1" w:line="240" w:lineRule="auto"/>
        <w:ind w:right="-85"/>
        <w:contextualSpacing/>
        <w:rPr>
          <w:rFonts w:ascii="Courier New" w:hAnsi="Courier New" w:cs="Courier New"/>
          <w:sz w:val="24"/>
          <w:szCs w:val="24"/>
        </w:rPr>
      </w:pPr>
    </w:p>
    <w:p w14:paraId="56A50F89" w14:textId="035E27EB" w:rsidR="000F730A" w:rsidRDefault="000F730A" w:rsidP="00BA00AE">
      <w:pPr>
        <w:spacing w:before="100" w:beforeAutospacing="1" w:after="100" w:afterAutospacing="1" w:line="240" w:lineRule="auto"/>
        <w:ind w:right="-85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CLASSROOM. DAY</w:t>
      </w:r>
    </w:p>
    <w:p w14:paraId="52A30489" w14:textId="77777777" w:rsidR="00021D10" w:rsidRDefault="00021D10" w:rsidP="00BA00AE">
      <w:pPr>
        <w:spacing w:before="100" w:beforeAutospacing="1" w:after="100" w:afterAutospacing="1" w:line="240" w:lineRule="auto"/>
        <w:ind w:right="-85"/>
        <w:contextualSpacing/>
        <w:rPr>
          <w:rFonts w:ascii="Courier New" w:hAnsi="Courier New" w:cs="Courier New"/>
          <w:sz w:val="24"/>
          <w:szCs w:val="24"/>
        </w:rPr>
      </w:pPr>
    </w:p>
    <w:p w14:paraId="1551EF83" w14:textId="4E2E261B" w:rsidR="000F730A" w:rsidRDefault="000F730A" w:rsidP="00BA00AE">
      <w:pPr>
        <w:spacing w:before="100" w:beforeAutospacing="1" w:after="100" w:afterAutospacing="1" w:line="240" w:lineRule="auto"/>
        <w:ind w:right="-85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 is taking the register.</w:t>
      </w:r>
    </w:p>
    <w:p w14:paraId="1FF0E0FC" w14:textId="77777777" w:rsidR="00BA00AE" w:rsidRDefault="00BA00AE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</w:p>
    <w:p w14:paraId="3546EC4B" w14:textId="7DBEE8AB" w:rsidR="00803AB1" w:rsidRDefault="000F730A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</w:t>
      </w:r>
      <w:r w:rsidR="00803AB1">
        <w:rPr>
          <w:rFonts w:ascii="Courier New" w:hAnsi="Courier New" w:cs="Courier New"/>
          <w:sz w:val="24"/>
          <w:szCs w:val="24"/>
        </w:rPr>
        <w:t xml:space="preserve"> </w:t>
      </w:r>
    </w:p>
    <w:p w14:paraId="7CADB183" w14:textId="3733D00B" w:rsidR="008D3A3F" w:rsidRDefault="000F730A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TULULLA? </w:t>
      </w:r>
      <w:r w:rsidR="00A817A2">
        <w:rPr>
          <w:rFonts w:ascii="Courier New" w:hAnsi="Courier New" w:cs="Courier New"/>
          <w:sz w:val="24"/>
          <w:szCs w:val="24"/>
        </w:rPr>
        <w:t xml:space="preserve">G? G? </w:t>
      </w:r>
      <w:r w:rsidR="001D5096">
        <w:rPr>
          <w:rFonts w:ascii="Courier New" w:hAnsi="Courier New" w:cs="Courier New"/>
          <w:sz w:val="24"/>
          <w:szCs w:val="24"/>
        </w:rPr>
        <w:t>GIAN? I’LL CALL YOU BOB. SCENE</w:t>
      </w:r>
      <w:r w:rsidR="00A817A2">
        <w:rPr>
          <w:rFonts w:ascii="Courier New" w:hAnsi="Courier New" w:cs="Courier New"/>
          <w:sz w:val="24"/>
          <w:szCs w:val="24"/>
        </w:rPr>
        <w:t>? KYLEEJ?</w:t>
      </w:r>
      <w:r w:rsidR="00C70378">
        <w:rPr>
          <w:rFonts w:ascii="Courier New" w:hAnsi="Courier New" w:cs="Courier New"/>
          <w:sz w:val="24"/>
          <w:szCs w:val="24"/>
        </w:rPr>
        <w:t xml:space="preserve"> </w:t>
      </w:r>
      <w:r w:rsidR="008D3A3F">
        <w:rPr>
          <w:rFonts w:ascii="Courier New" w:hAnsi="Courier New" w:cs="Courier New"/>
          <w:sz w:val="24"/>
          <w:szCs w:val="24"/>
        </w:rPr>
        <w:t xml:space="preserve"> </w:t>
      </w:r>
    </w:p>
    <w:p w14:paraId="718929F6" w14:textId="5C570E53" w:rsidR="008D3A3F" w:rsidRDefault="008D3A3F" w:rsidP="00A9143E">
      <w:pPr>
        <w:spacing w:before="100" w:beforeAutospacing="1" w:after="100" w:afterAutospacing="1" w:line="240" w:lineRule="auto"/>
        <w:ind w:right="3317"/>
        <w:contextualSpacing/>
        <w:rPr>
          <w:rFonts w:ascii="Courier New" w:hAnsi="Courier New" w:cs="Courier New"/>
          <w:sz w:val="24"/>
          <w:szCs w:val="24"/>
        </w:rPr>
      </w:pPr>
    </w:p>
    <w:p w14:paraId="0C6678EC" w14:textId="286620DD" w:rsidR="00A9143E" w:rsidRDefault="00A817A2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The students look around at each other in confusion. </w:t>
      </w:r>
      <w:proofErr w:type="gramStart"/>
      <w:r>
        <w:rPr>
          <w:rFonts w:ascii="Courier New" w:hAnsi="Courier New" w:cs="Courier New"/>
          <w:sz w:val="24"/>
          <w:szCs w:val="24"/>
        </w:rPr>
        <w:t>a</w:t>
      </w:r>
      <w:proofErr w:type="gramEnd"/>
      <w:r>
        <w:rPr>
          <w:rFonts w:ascii="Courier New" w:hAnsi="Courier New" w:cs="Courier New"/>
          <w:sz w:val="24"/>
          <w:szCs w:val="24"/>
        </w:rPr>
        <w:t xml:space="preserve"> SUPER comes up with each </w:t>
      </w:r>
      <w:r w:rsidR="00BA00AE">
        <w:rPr>
          <w:rFonts w:ascii="Courier New" w:hAnsi="Courier New" w:cs="Courier New"/>
          <w:sz w:val="24"/>
          <w:szCs w:val="24"/>
        </w:rPr>
        <w:t>character’s</w:t>
      </w:r>
      <w:r>
        <w:rPr>
          <w:rFonts w:ascii="Courier New" w:hAnsi="Courier New" w:cs="Courier New"/>
          <w:sz w:val="24"/>
          <w:szCs w:val="24"/>
        </w:rPr>
        <w:t xml:space="preserve"> actual name (Tallulah, Giancarlo, </w:t>
      </w:r>
      <w:r w:rsidR="001D5096">
        <w:rPr>
          <w:rFonts w:ascii="Courier New" w:hAnsi="Courier New" w:cs="Courier New"/>
          <w:sz w:val="24"/>
          <w:szCs w:val="24"/>
        </w:rPr>
        <w:t>SEAN</w:t>
      </w:r>
      <w:r>
        <w:rPr>
          <w:rFonts w:ascii="Courier New" w:hAnsi="Courier New" w:cs="Courier New"/>
          <w:sz w:val="24"/>
          <w:szCs w:val="24"/>
        </w:rPr>
        <w:t xml:space="preserve">) </w:t>
      </w:r>
      <w:r w:rsidR="00A779FB">
        <w:rPr>
          <w:rFonts w:ascii="Courier New" w:hAnsi="Courier New" w:cs="Courier New"/>
          <w:sz w:val="24"/>
          <w:szCs w:val="24"/>
        </w:rPr>
        <w:t>The two boys look at each other.</w:t>
      </w:r>
      <w:r w:rsidR="00A45EED">
        <w:rPr>
          <w:rFonts w:ascii="Courier New" w:hAnsi="Courier New" w:cs="Courier New"/>
          <w:sz w:val="24"/>
          <w:szCs w:val="24"/>
        </w:rPr>
        <w:t xml:space="preserve"> KAYLEIGH is not in lesson yet.</w:t>
      </w:r>
    </w:p>
    <w:p w14:paraId="2543A1F1" w14:textId="77777777" w:rsidR="00A45EED" w:rsidRDefault="00A45EE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43978F6D" w14:textId="77777777" w:rsidR="00A45EED" w:rsidRDefault="00A45EE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0CA6131C" w14:textId="2C0B7E9F" w:rsidR="00A45EED" w:rsidRDefault="00A45EED" w:rsidP="00A45EED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TALLULAH</w:t>
      </w:r>
    </w:p>
    <w:p w14:paraId="5A37DF61" w14:textId="7A9B5ED9" w:rsidR="00A45EED" w:rsidRDefault="00A45EED" w:rsidP="00A45EED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She must not be in yet Sir.</w:t>
      </w:r>
    </w:p>
    <w:p w14:paraId="4B9BFD77" w14:textId="77777777" w:rsidR="00A9143E" w:rsidRDefault="00A9143E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2686122E" w14:textId="59A1C5EA" w:rsidR="00A9143E" w:rsidRDefault="001D5096" w:rsidP="00A9143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SEAN</w:t>
      </w:r>
    </w:p>
    <w:p w14:paraId="00743E10" w14:textId="77777777" w:rsidR="00A9143E" w:rsidRDefault="00A9143E" w:rsidP="00A9143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(Whispers)</w:t>
      </w:r>
    </w:p>
    <w:p w14:paraId="0748C35F" w14:textId="1E62B3E4" w:rsidR="00A9143E" w:rsidRDefault="00A9143E" w:rsidP="00A9143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 can’t wait for Miss McLeod to get back.</w:t>
      </w:r>
    </w:p>
    <w:p w14:paraId="37E77829" w14:textId="77777777" w:rsidR="00A9143E" w:rsidRDefault="00A9143E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55068BC9" w14:textId="1BF6B2D4" w:rsidR="00A9143E" w:rsidRDefault="00A9143E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T</w:t>
      </w:r>
      <w:r w:rsidR="00A779FB">
        <w:rPr>
          <w:rFonts w:ascii="Courier New" w:hAnsi="Courier New" w:cs="Courier New"/>
          <w:sz w:val="24"/>
          <w:szCs w:val="24"/>
        </w:rPr>
        <w:t>hey reminisce</w:t>
      </w:r>
      <w:r>
        <w:rPr>
          <w:rFonts w:ascii="Courier New" w:hAnsi="Courier New" w:cs="Courier New"/>
          <w:sz w:val="24"/>
          <w:szCs w:val="24"/>
        </w:rPr>
        <w:t xml:space="preserve"> on when she used to teach them.</w:t>
      </w:r>
    </w:p>
    <w:p w14:paraId="58D14E1A" w14:textId="77777777" w:rsidR="00BA00AE" w:rsidRDefault="00BA00AE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4865FCBF" w14:textId="584237A1" w:rsidR="00A779FB" w:rsidRDefault="00BA00AE" w:rsidP="00BA00AE">
      <w:pPr>
        <w:spacing w:before="100" w:beforeAutospacing="1" w:after="100" w:afterAutospacing="1" w:line="240" w:lineRule="auto"/>
        <w:ind w:left="7200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FLASHBACK</w:t>
      </w:r>
    </w:p>
    <w:p w14:paraId="746A9642" w14:textId="77777777" w:rsidR="00A9143E" w:rsidRDefault="00A9143E" w:rsidP="00A9143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5B81E6D5" w14:textId="7B14697C" w:rsidR="00A9143E" w:rsidRDefault="00A9143E" w:rsidP="00A9143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CLASSROM. DAY (FLASHBACK)</w:t>
      </w:r>
    </w:p>
    <w:p w14:paraId="21815E89" w14:textId="77777777" w:rsidR="00A9143E" w:rsidRDefault="00A9143E" w:rsidP="00A9143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591FB155" w14:textId="2F43D023" w:rsidR="00A9143E" w:rsidRDefault="00A9143E" w:rsidP="00A9143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MISS MCLEOD stands at the board, teaching.</w:t>
      </w:r>
    </w:p>
    <w:p w14:paraId="2FE2EA50" w14:textId="7A670009" w:rsidR="00A9143E" w:rsidRDefault="00A9143E" w:rsidP="00A9143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246BE939" w14:textId="6E6950D6" w:rsidR="00A9143E" w:rsidRDefault="00A9143E" w:rsidP="00A9143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MS MCLEOD</w:t>
      </w:r>
    </w:p>
    <w:p w14:paraId="5C794863" w14:textId="07D3EC6B" w:rsidR="00A9143E" w:rsidRDefault="00A9143E" w:rsidP="00A9143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Good morning, everyone. Today we’ll be learning about </w:t>
      </w:r>
      <w:proofErr w:type="spellStart"/>
      <w:r>
        <w:rPr>
          <w:rFonts w:ascii="Courier New" w:hAnsi="Courier New" w:cs="Courier New"/>
          <w:sz w:val="24"/>
          <w:szCs w:val="24"/>
        </w:rPr>
        <w:t>mise</w:t>
      </w:r>
      <w:proofErr w:type="spellEnd"/>
      <w:r>
        <w:rPr>
          <w:rFonts w:ascii="Courier New" w:hAnsi="Courier New" w:cs="Courier New"/>
          <w:sz w:val="24"/>
          <w:szCs w:val="24"/>
        </w:rPr>
        <w:t>-en-scene.</w:t>
      </w:r>
    </w:p>
    <w:p w14:paraId="7F5D00A3" w14:textId="3024A565" w:rsidR="00BA00AE" w:rsidRDefault="00BA00AE" w:rsidP="00BA00AE">
      <w:pPr>
        <w:spacing w:before="100" w:beforeAutospacing="1" w:after="100" w:afterAutospacing="1" w:line="240" w:lineRule="auto"/>
        <w:ind w:left="7200"/>
        <w:contextualSpacing/>
        <w:rPr>
          <w:rFonts w:ascii="Courier New" w:hAnsi="Courier New" w:cs="Courier New"/>
          <w:sz w:val="24"/>
          <w:szCs w:val="24"/>
        </w:rPr>
      </w:pPr>
    </w:p>
    <w:p w14:paraId="3A578B4B" w14:textId="3592B035" w:rsidR="00A9143E" w:rsidRDefault="00BA00AE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                                                 END FLASHBACK</w:t>
      </w:r>
    </w:p>
    <w:p w14:paraId="4B87A24C" w14:textId="77777777" w:rsidR="00A9143E" w:rsidRDefault="00A9143E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68218BE7" w14:textId="6A00FE3F" w:rsidR="00A9143E" w:rsidRDefault="00A9143E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CLASSROM. DAY</w:t>
      </w:r>
    </w:p>
    <w:p w14:paraId="4326B537" w14:textId="77777777" w:rsidR="00A9143E" w:rsidRDefault="00A9143E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2DD4CBBE" w14:textId="66DC9C81" w:rsidR="00A779FB" w:rsidRDefault="00A45EE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KAYLEIGH walks into class late with her head down</w:t>
      </w:r>
      <w:r w:rsidR="00A779FB">
        <w:rPr>
          <w:rFonts w:ascii="Courier New" w:hAnsi="Courier New" w:cs="Courier New"/>
          <w:sz w:val="24"/>
          <w:szCs w:val="24"/>
        </w:rPr>
        <w:t xml:space="preserve">. </w:t>
      </w:r>
    </w:p>
    <w:p w14:paraId="386CF0E2" w14:textId="77777777" w:rsidR="00A45EED" w:rsidRDefault="00A45EE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327997D7" w14:textId="46523410" w:rsidR="00A45EED" w:rsidRDefault="00A45EED" w:rsidP="00A45EED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</w:t>
      </w:r>
    </w:p>
    <w:p w14:paraId="7DC2DD22" w14:textId="7E69F1EB" w:rsidR="00A45EED" w:rsidRDefault="00A45EED" w:rsidP="00A45EED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You must be </w:t>
      </w:r>
      <w:proofErr w:type="spellStart"/>
      <w:r>
        <w:rPr>
          <w:rFonts w:ascii="Courier New" w:hAnsi="Courier New" w:cs="Courier New"/>
          <w:sz w:val="24"/>
          <w:szCs w:val="24"/>
        </w:rPr>
        <w:t>Kyleej</w:t>
      </w:r>
      <w:proofErr w:type="spellEnd"/>
      <w:r>
        <w:rPr>
          <w:rFonts w:ascii="Courier New" w:hAnsi="Courier New" w:cs="Courier New"/>
          <w:sz w:val="24"/>
          <w:szCs w:val="24"/>
        </w:rPr>
        <w:t>, nice of you to finally join us.</w:t>
      </w:r>
    </w:p>
    <w:p w14:paraId="4172B164" w14:textId="77777777" w:rsidR="00A45EED" w:rsidRDefault="00A45EED" w:rsidP="00A45EED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bookmarkStart w:id="0" w:name="_GoBack"/>
      <w:bookmarkEnd w:id="0"/>
    </w:p>
    <w:p w14:paraId="6D26420A" w14:textId="77777777" w:rsidR="00A779FB" w:rsidRDefault="00A779FB" w:rsidP="00BA00AE">
      <w:pPr>
        <w:spacing w:before="100" w:beforeAutospacing="1" w:after="100" w:afterAutospacing="1" w:line="240" w:lineRule="auto"/>
        <w:ind w:right="3317"/>
        <w:contextualSpacing/>
        <w:rPr>
          <w:rFonts w:ascii="Courier New" w:hAnsi="Courier New" w:cs="Courier New"/>
          <w:sz w:val="24"/>
          <w:szCs w:val="24"/>
        </w:rPr>
      </w:pPr>
    </w:p>
    <w:p w14:paraId="61EBDB69" w14:textId="77E129CC" w:rsidR="00A779FB" w:rsidRDefault="00A779FB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TALLULAH</w:t>
      </w:r>
    </w:p>
    <w:p w14:paraId="304D2B6E" w14:textId="18986785" w:rsidR="00A779FB" w:rsidRDefault="00A779FB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She doesn’t speak Sir, she’s shy.</w:t>
      </w:r>
    </w:p>
    <w:p w14:paraId="656E7C29" w14:textId="77777777" w:rsidR="00A779FB" w:rsidRDefault="00A779FB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</w:p>
    <w:p w14:paraId="0DF316CE" w14:textId="77777777" w:rsidR="00A817A2" w:rsidRDefault="00A817A2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1938941A" w14:textId="32D32158" w:rsidR="00A65A4D" w:rsidRDefault="00CF2A01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MR SKINNER VT</w:t>
      </w:r>
      <w:r w:rsidR="00A65A4D">
        <w:rPr>
          <w:rFonts w:ascii="Courier New" w:hAnsi="Courier New" w:cs="Courier New"/>
          <w:sz w:val="24"/>
          <w:szCs w:val="24"/>
        </w:rPr>
        <w:t xml:space="preserve"> </w:t>
      </w:r>
      <w:r w:rsidR="00916586">
        <w:rPr>
          <w:rFonts w:ascii="Courier New" w:hAnsi="Courier New" w:cs="Courier New"/>
          <w:sz w:val="24"/>
          <w:szCs w:val="24"/>
        </w:rPr>
        <w:t>–</w:t>
      </w:r>
      <w:r>
        <w:rPr>
          <w:rFonts w:ascii="Courier New" w:hAnsi="Courier New" w:cs="Courier New"/>
          <w:sz w:val="24"/>
          <w:szCs w:val="24"/>
        </w:rPr>
        <w:t xml:space="preserve"> DAY</w:t>
      </w:r>
    </w:p>
    <w:p w14:paraId="17996F40" w14:textId="77777777" w:rsidR="00BA00AE" w:rsidRDefault="00BA00AE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</w:p>
    <w:p w14:paraId="65D0C875" w14:textId="447D57AD" w:rsidR="00CF2A01" w:rsidRDefault="00CF2A01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MR SKINNER </w:t>
      </w:r>
    </w:p>
    <w:p w14:paraId="1FCA9C1D" w14:textId="06E33D21" w:rsidR="00CF2A01" w:rsidRDefault="00CF2A01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The best way to deal with a quiet student is to scare it out of them. The world is scary so I’m only doing what’s best.</w:t>
      </w:r>
    </w:p>
    <w:p w14:paraId="5798FBE8" w14:textId="398258E4" w:rsidR="00A779FB" w:rsidRDefault="00A779FB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2304E2DA" w14:textId="77777777" w:rsidR="00A779FB" w:rsidRDefault="00A779FB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5EC04BDC" w14:textId="1B37231B" w:rsidR="00CF2A01" w:rsidRDefault="00CF2A01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CLASSROOM – DAY</w:t>
      </w:r>
    </w:p>
    <w:p w14:paraId="3AD3B8B0" w14:textId="36D9DE99" w:rsidR="00CF2A01" w:rsidRDefault="00A62E6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 begins scaring KAYLEIGH in many way</w:t>
      </w:r>
      <w:r w:rsidR="000B4496">
        <w:rPr>
          <w:rFonts w:ascii="Courier New" w:hAnsi="Courier New" w:cs="Courier New"/>
          <w:sz w:val="24"/>
          <w:szCs w:val="24"/>
        </w:rPr>
        <w:t>s. He pops a balloon behind her and</w:t>
      </w:r>
      <w:r>
        <w:rPr>
          <w:rFonts w:ascii="Courier New" w:hAnsi="Courier New" w:cs="Courier New"/>
          <w:sz w:val="24"/>
          <w:szCs w:val="24"/>
        </w:rPr>
        <w:t xml:space="preserve"> plays a really loud sound. KAYLEIGH has enough and storms out.</w:t>
      </w:r>
    </w:p>
    <w:p w14:paraId="4FE5764A" w14:textId="77777777" w:rsidR="00A62E6D" w:rsidRDefault="00A62E6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305A6302" w14:textId="6CDC2C0D" w:rsidR="00A62E6D" w:rsidRDefault="00A62E6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INT, KAYLEIGH VT, DAY</w:t>
      </w:r>
    </w:p>
    <w:p w14:paraId="1694FDE0" w14:textId="193CA9C0" w:rsidR="00A62E6D" w:rsidRDefault="00A62E6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KAYLEIGH is shaking, she goes to speak, but MR SKINNER jumps out in front of her, scaring her one last time. KAYLEIGH runs off.</w:t>
      </w:r>
    </w:p>
    <w:p w14:paraId="44CDB267" w14:textId="77777777" w:rsidR="00A62E6D" w:rsidRDefault="00A62E6D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MR SKINNER </w:t>
      </w:r>
    </w:p>
    <w:p w14:paraId="22420458" w14:textId="61731AD6" w:rsidR="00A62E6D" w:rsidRDefault="00A62E6D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Job done. </w:t>
      </w:r>
    </w:p>
    <w:p w14:paraId="17D9684C" w14:textId="77777777" w:rsidR="00A62E6D" w:rsidRDefault="00A62E6D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</w:p>
    <w:p w14:paraId="3668F61C" w14:textId="371691E2" w:rsidR="00A62E6D" w:rsidRDefault="00A62E6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INT, CLASSROOM, DAY</w:t>
      </w:r>
    </w:p>
    <w:p w14:paraId="77E76DA1" w14:textId="0465B43A" w:rsidR="00A62E6D" w:rsidRDefault="00A62E6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CARLOS has a go at MR SKINNER for his behaviour.</w:t>
      </w:r>
    </w:p>
    <w:p w14:paraId="14B5ABB6" w14:textId="77777777" w:rsidR="00A62E6D" w:rsidRDefault="00A62E6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18891D3E" w14:textId="4FE9176E" w:rsidR="00A62E6D" w:rsidRDefault="00A62E6D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CARLOS </w:t>
      </w:r>
    </w:p>
    <w:p w14:paraId="4F5E39CA" w14:textId="77777777" w:rsidR="00A62E6D" w:rsidRDefault="00A62E6D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That was rude.</w:t>
      </w:r>
    </w:p>
    <w:p w14:paraId="5738405C" w14:textId="5F817939" w:rsidR="00A62E6D" w:rsidRDefault="00A62E6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2409F95E" w14:textId="77777777" w:rsidR="00A62E6D" w:rsidRDefault="00A62E6D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MR SKINNER </w:t>
      </w:r>
    </w:p>
    <w:p w14:paraId="2DB04CDD" w14:textId="3774A317" w:rsidR="00A62E6D" w:rsidRDefault="00A62E6D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Say that again? </w:t>
      </w:r>
    </w:p>
    <w:p w14:paraId="1C9804D8" w14:textId="77777777" w:rsidR="00A62E6D" w:rsidRDefault="00A62E6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0EFE8280" w14:textId="7C5D544A" w:rsidR="00A62E6D" w:rsidRDefault="00A62E6D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CARLOS </w:t>
      </w:r>
    </w:p>
    <w:p w14:paraId="54E12C89" w14:textId="408235C6" w:rsidR="00A62E6D" w:rsidRDefault="00A62E6D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That- </w:t>
      </w:r>
    </w:p>
    <w:p w14:paraId="1B91E6EC" w14:textId="77777777" w:rsidR="00A62E6D" w:rsidRDefault="00A62E6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4754ADF9" w14:textId="77777777" w:rsidR="00A62E6D" w:rsidRDefault="00A62E6D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MR SKINNER </w:t>
      </w:r>
    </w:p>
    <w:p w14:paraId="16A2F2D1" w14:textId="0F11AE6F" w:rsidR="00A62E6D" w:rsidRDefault="00A62E6D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lastRenderedPageBreak/>
        <w:t>Say it again</w:t>
      </w:r>
      <w:r w:rsidR="001142F8">
        <w:rPr>
          <w:rFonts w:ascii="Courier New" w:hAnsi="Courier New" w:cs="Courier New"/>
          <w:sz w:val="24"/>
          <w:szCs w:val="24"/>
        </w:rPr>
        <w:t xml:space="preserve">? No sorry can’t understand you. </w:t>
      </w:r>
      <w:proofErr w:type="spellStart"/>
      <w:r w:rsidR="001142F8">
        <w:rPr>
          <w:rFonts w:ascii="Courier New" w:hAnsi="Courier New" w:cs="Courier New"/>
          <w:sz w:val="24"/>
          <w:szCs w:val="24"/>
        </w:rPr>
        <w:t>Hola</w:t>
      </w:r>
      <w:proofErr w:type="spellEnd"/>
      <w:r w:rsidR="001142F8">
        <w:rPr>
          <w:rFonts w:ascii="Courier New" w:hAnsi="Courier New" w:cs="Courier New"/>
          <w:sz w:val="24"/>
          <w:szCs w:val="24"/>
        </w:rPr>
        <w:t xml:space="preserve">? </w:t>
      </w:r>
      <w:proofErr w:type="spellStart"/>
      <w:r w:rsidR="001142F8">
        <w:rPr>
          <w:rFonts w:ascii="Courier New" w:hAnsi="Courier New" w:cs="Courier New"/>
          <w:sz w:val="24"/>
          <w:szCs w:val="24"/>
        </w:rPr>
        <w:t>Qe</w:t>
      </w:r>
      <w:proofErr w:type="spellEnd"/>
      <w:r w:rsidR="001142F8">
        <w:rPr>
          <w:rFonts w:ascii="Courier New" w:hAnsi="Courier New" w:cs="Courier New"/>
          <w:sz w:val="24"/>
          <w:szCs w:val="24"/>
        </w:rPr>
        <w:t xml:space="preserve">? </w:t>
      </w:r>
      <w:proofErr w:type="spellStart"/>
      <w:r w:rsidR="001142F8">
        <w:rPr>
          <w:rFonts w:ascii="Courier New" w:hAnsi="Courier New" w:cs="Courier New"/>
          <w:sz w:val="24"/>
          <w:szCs w:val="24"/>
        </w:rPr>
        <w:t>Livin</w:t>
      </w:r>
      <w:proofErr w:type="spellEnd"/>
      <w:r w:rsidR="001142F8">
        <w:rPr>
          <w:rFonts w:ascii="Courier New" w:hAnsi="Courier New" w:cs="Courier New"/>
          <w:sz w:val="24"/>
          <w:szCs w:val="24"/>
        </w:rPr>
        <w:t xml:space="preserve"> La Vida </w:t>
      </w:r>
      <w:proofErr w:type="spellStart"/>
      <w:r w:rsidR="001142F8">
        <w:rPr>
          <w:rFonts w:ascii="Courier New" w:hAnsi="Courier New" w:cs="Courier New"/>
          <w:sz w:val="24"/>
          <w:szCs w:val="24"/>
        </w:rPr>
        <w:t>Loca</w:t>
      </w:r>
      <w:proofErr w:type="spellEnd"/>
      <w:r w:rsidR="001142F8">
        <w:rPr>
          <w:rFonts w:ascii="Courier New" w:hAnsi="Courier New" w:cs="Courier New"/>
          <w:sz w:val="24"/>
          <w:szCs w:val="24"/>
        </w:rPr>
        <w:t xml:space="preserve">? </w:t>
      </w:r>
    </w:p>
    <w:p w14:paraId="125533EF" w14:textId="0A5E6DCB" w:rsidR="001142F8" w:rsidRDefault="001142F8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</w:p>
    <w:p w14:paraId="4540C304" w14:textId="2ECC9616" w:rsidR="001142F8" w:rsidRDefault="001142F8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</w:p>
    <w:p w14:paraId="2F297A0F" w14:textId="25E10ECC" w:rsidR="00C038C5" w:rsidRDefault="00C038C5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</w:p>
    <w:p w14:paraId="6086518F" w14:textId="6421CD38" w:rsidR="001142F8" w:rsidRDefault="001142F8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INT, CARLOS VT, DAY</w:t>
      </w:r>
    </w:p>
    <w:p w14:paraId="7B017679" w14:textId="77777777" w:rsidR="009068CB" w:rsidRDefault="001142F8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CARLOS looks into the camera and raises his middle finger. </w:t>
      </w:r>
      <w:r w:rsidR="000B236C">
        <w:rPr>
          <w:rFonts w:ascii="Courier New" w:hAnsi="Courier New" w:cs="Courier New"/>
          <w:sz w:val="24"/>
          <w:szCs w:val="24"/>
        </w:rPr>
        <w:t xml:space="preserve">    </w:t>
      </w:r>
    </w:p>
    <w:p w14:paraId="4317403B" w14:textId="77777777" w:rsidR="009068CB" w:rsidRDefault="009068CB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6E07EAE7" w14:textId="77777777" w:rsidR="009068CB" w:rsidRDefault="009068CB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INT. CLASSROOM. DAY </w:t>
      </w:r>
    </w:p>
    <w:p w14:paraId="3C67CA1E" w14:textId="6183E87A" w:rsidR="009068CB" w:rsidRDefault="009068CB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MR SKINNER is using his computer. He looks up and notices that </w:t>
      </w:r>
      <w:r w:rsidR="001D5096">
        <w:rPr>
          <w:rFonts w:ascii="Courier New" w:hAnsi="Courier New" w:cs="Courier New"/>
          <w:sz w:val="24"/>
          <w:szCs w:val="24"/>
        </w:rPr>
        <w:t>SEAN</w:t>
      </w:r>
      <w:r>
        <w:rPr>
          <w:rFonts w:ascii="Courier New" w:hAnsi="Courier New" w:cs="Courier New"/>
          <w:sz w:val="24"/>
          <w:szCs w:val="24"/>
        </w:rPr>
        <w:t xml:space="preserve"> looks like celebrity DAVID MITCHEL. </w:t>
      </w:r>
    </w:p>
    <w:p w14:paraId="7C40B980" w14:textId="45C2B824" w:rsidR="009068CB" w:rsidRDefault="009068CB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         </w:t>
      </w:r>
    </w:p>
    <w:p w14:paraId="5E55C5CB" w14:textId="77777777" w:rsidR="00A62E6D" w:rsidRDefault="00A62E6D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</w:p>
    <w:p w14:paraId="412A33D7" w14:textId="77777777" w:rsidR="009068CB" w:rsidRDefault="009068CB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MR SKINNER </w:t>
      </w:r>
    </w:p>
    <w:p w14:paraId="0B139ECB" w14:textId="2A5DD5A0" w:rsidR="009068CB" w:rsidRDefault="00863C0D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David! Dave! David! Mr Mitchel!</w:t>
      </w:r>
      <w:r w:rsidR="009068CB">
        <w:rPr>
          <w:rFonts w:ascii="Courier New" w:hAnsi="Courier New" w:cs="Courier New"/>
          <w:sz w:val="24"/>
          <w:szCs w:val="24"/>
        </w:rPr>
        <w:t xml:space="preserve"> </w:t>
      </w:r>
    </w:p>
    <w:p w14:paraId="3620A054" w14:textId="77777777" w:rsidR="00863C0D" w:rsidRDefault="00863C0D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</w:p>
    <w:p w14:paraId="53667E5D" w14:textId="7A59F60C" w:rsidR="00863C0D" w:rsidRDefault="00863C0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MR SKINNER start waving at </w:t>
      </w:r>
      <w:r w:rsidR="001D5096">
        <w:rPr>
          <w:rFonts w:ascii="Courier New" w:hAnsi="Courier New" w:cs="Courier New"/>
          <w:sz w:val="24"/>
          <w:szCs w:val="24"/>
        </w:rPr>
        <w:t>SEAN</w:t>
      </w:r>
      <w:r>
        <w:rPr>
          <w:rFonts w:ascii="Courier New" w:hAnsi="Courier New" w:cs="Courier New"/>
          <w:sz w:val="24"/>
          <w:szCs w:val="24"/>
        </w:rPr>
        <w:t xml:space="preserve"> to get his attention. </w:t>
      </w:r>
      <w:r w:rsidR="001D5096">
        <w:rPr>
          <w:rFonts w:ascii="Courier New" w:hAnsi="Courier New" w:cs="Courier New"/>
          <w:sz w:val="24"/>
          <w:szCs w:val="24"/>
        </w:rPr>
        <w:t>SEAN</w:t>
      </w:r>
      <w:r>
        <w:rPr>
          <w:rFonts w:ascii="Courier New" w:hAnsi="Courier New" w:cs="Courier New"/>
          <w:sz w:val="24"/>
          <w:szCs w:val="24"/>
        </w:rPr>
        <w:t xml:space="preserve"> looks around at other students with confusion. </w:t>
      </w:r>
    </w:p>
    <w:p w14:paraId="61016DF9" w14:textId="77777777" w:rsidR="00863C0D" w:rsidRDefault="00863C0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2B651C75" w14:textId="2763C420" w:rsidR="00863C0D" w:rsidRDefault="00863C0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INT. </w:t>
      </w:r>
      <w:r w:rsidR="001D5096">
        <w:rPr>
          <w:rFonts w:ascii="Courier New" w:hAnsi="Courier New" w:cs="Courier New"/>
          <w:sz w:val="24"/>
          <w:szCs w:val="24"/>
        </w:rPr>
        <w:t>SEAN</w:t>
      </w:r>
      <w:r>
        <w:rPr>
          <w:rFonts w:ascii="Courier New" w:hAnsi="Courier New" w:cs="Courier New"/>
          <w:sz w:val="24"/>
          <w:szCs w:val="24"/>
        </w:rPr>
        <w:t xml:space="preserve"> VT. DAY </w:t>
      </w:r>
    </w:p>
    <w:p w14:paraId="50385086" w14:textId="7CF63C3A" w:rsidR="00863C0D" w:rsidRDefault="00863C0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The camera zooms into his face</w:t>
      </w:r>
    </w:p>
    <w:p w14:paraId="4C69412D" w14:textId="77777777" w:rsidR="00863C0D" w:rsidRDefault="00863C0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6D76BAE5" w14:textId="602E1A7A" w:rsidR="00863C0D" w:rsidRDefault="001D5096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SEAN</w:t>
      </w:r>
      <w:r w:rsidR="00863C0D">
        <w:rPr>
          <w:rFonts w:ascii="Courier New" w:hAnsi="Courier New" w:cs="Courier New"/>
          <w:sz w:val="24"/>
          <w:szCs w:val="24"/>
        </w:rPr>
        <w:t xml:space="preserve"> </w:t>
      </w:r>
    </w:p>
    <w:p w14:paraId="73DCA8AC" w14:textId="0C75E529" w:rsidR="00863C0D" w:rsidRDefault="00863C0D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My names not Dave. My names </w:t>
      </w:r>
      <w:r w:rsidR="001D5096">
        <w:rPr>
          <w:rFonts w:ascii="Courier New" w:hAnsi="Courier New" w:cs="Courier New"/>
          <w:sz w:val="24"/>
          <w:szCs w:val="24"/>
        </w:rPr>
        <w:t>SEAN</w:t>
      </w:r>
      <w:r>
        <w:rPr>
          <w:rFonts w:ascii="Courier New" w:hAnsi="Courier New" w:cs="Courier New"/>
          <w:sz w:val="24"/>
          <w:szCs w:val="24"/>
        </w:rPr>
        <w:t xml:space="preserve">.  </w:t>
      </w:r>
    </w:p>
    <w:p w14:paraId="542A6BB9" w14:textId="77777777" w:rsidR="00863C0D" w:rsidRDefault="00863C0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6D1F3898" w14:textId="77777777" w:rsidR="00863C0D" w:rsidRDefault="00863C0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61CB1F92" w14:textId="30C2F87A" w:rsidR="00863C0D" w:rsidRDefault="00863C0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INT. </w:t>
      </w:r>
      <w:r w:rsidR="006A36D1">
        <w:rPr>
          <w:rFonts w:ascii="Courier New" w:hAnsi="Courier New" w:cs="Courier New"/>
          <w:sz w:val="24"/>
          <w:szCs w:val="24"/>
        </w:rPr>
        <w:t>CLASSROOM</w:t>
      </w:r>
      <w:r>
        <w:rPr>
          <w:rFonts w:ascii="Courier New" w:hAnsi="Courier New" w:cs="Courier New"/>
          <w:sz w:val="24"/>
          <w:szCs w:val="24"/>
        </w:rPr>
        <w:t xml:space="preserve">. DAY </w:t>
      </w:r>
    </w:p>
    <w:p w14:paraId="1CB39873" w14:textId="2FF5FA37" w:rsidR="00863C0D" w:rsidRDefault="00597139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The class are getting on with their work. </w:t>
      </w:r>
      <w:r w:rsidR="00A9143E">
        <w:rPr>
          <w:rFonts w:ascii="Courier New" w:hAnsi="Courier New" w:cs="Courier New"/>
          <w:sz w:val="24"/>
          <w:szCs w:val="24"/>
        </w:rPr>
        <w:t xml:space="preserve">TALLULAH accidentally knocks a pencil case over. </w:t>
      </w:r>
      <w:r>
        <w:rPr>
          <w:rFonts w:ascii="Courier New" w:hAnsi="Courier New" w:cs="Courier New"/>
          <w:sz w:val="24"/>
          <w:szCs w:val="24"/>
        </w:rPr>
        <w:t>MR SKINNER patronisingly asks TALLULAH if she’s okay</w:t>
      </w:r>
      <w:r w:rsidR="00021D10">
        <w:rPr>
          <w:rFonts w:ascii="Courier New" w:hAnsi="Courier New" w:cs="Courier New"/>
          <w:sz w:val="24"/>
          <w:szCs w:val="24"/>
        </w:rPr>
        <w:t>. He kneels down in front of her.</w:t>
      </w:r>
    </w:p>
    <w:p w14:paraId="55EE30C4" w14:textId="4A5CCFC8" w:rsidR="00021D10" w:rsidRDefault="00021D10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MR SKINNER  </w:t>
      </w:r>
    </w:p>
    <w:p w14:paraId="2DD1A2C0" w14:textId="7396E9BE" w:rsidR="00021D10" w:rsidRDefault="00021D10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Do you understand? Sorry does she understand what she’s doing? </w:t>
      </w:r>
    </w:p>
    <w:p w14:paraId="35F4A635" w14:textId="15A6E9A6" w:rsidR="00021D10" w:rsidRDefault="00021D10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</w:p>
    <w:p w14:paraId="52526702" w14:textId="7443E265" w:rsidR="00021D10" w:rsidRDefault="00021D10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TALLULAH </w:t>
      </w:r>
    </w:p>
    <w:p w14:paraId="2DA963A4" w14:textId="77777777" w:rsidR="00021D10" w:rsidRDefault="00021D10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Yes sir, I’m fine.</w:t>
      </w:r>
    </w:p>
    <w:p w14:paraId="3E469CA8" w14:textId="5660562E" w:rsidR="00021D10" w:rsidRDefault="00021D10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 </w:t>
      </w:r>
    </w:p>
    <w:p w14:paraId="48D7071D" w14:textId="4CED7F18" w:rsidR="00021D10" w:rsidRDefault="00021D10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MR SKINNER </w:t>
      </w:r>
    </w:p>
    <w:p w14:paraId="10A171D0" w14:textId="1CE01CF9" w:rsidR="00A62E6D" w:rsidRDefault="00021D10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Are you sure? I know you have a few- </w:t>
      </w:r>
    </w:p>
    <w:p w14:paraId="64CB21F6" w14:textId="77777777" w:rsidR="00CF2A01" w:rsidRDefault="00CF2A01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261D796C" w14:textId="27EC31CB" w:rsidR="00A14F50" w:rsidRDefault="00021D10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 point at TALLULAH with an awkward facial expression.</w:t>
      </w:r>
    </w:p>
    <w:p w14:paraId="53C7EB7E" w14:textId="77777777" w:rsidR="00F675A4" w:rsidRDefault="00F675A4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37A210A6" w14:textId="29BF43F2" w:rsidR="00A14F50" w:rsidRDefault="00021D10" w:rsidP="00BA00AE">
      <w:pPr>
        <w:spacing w:before="100" w:beforeAutospacing="1" w:after="100" w:afterAutospacing="1" w:line="240" w:lineRule="auto"/>
        <w:contextualSpacing/>
        <w:jc w:val="center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</w:t>
      </w:r>
    </w:p>
    <w:p w14:paraId="5F657BE8" w14:textId="12CD6B15" w:rsidR="00A14F50" w:rsidRDefault="00021D10" w:rsidP="00BA00AE">
      <w:pPr>
        <w:spacing w:before="100" w:beforeAutospacing="1" w:after="100" w:afterAutospacing="1" w:line="240" w:lineRule="auto"/>
        <w:ind w:left="2694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lastRenderedPageBreak/>
        <w:t>Issues</w:t>
      </w:r>
      <w:r w:rsidR="00A9143E">
        <w:rPr>
          <w:rFonts w:ascii="Courier New" w:hAnsi="Courier New" w:cs="Courier New"/>
          <w:sz w:val="24"/>
          <w:szCs w:val="24"/>
        </w:rPr>
        <w:t>.</w:t>
      </w:r>
    </w:p>
    <w:p w14:paraId="04525D28" w14:textId="77777777" w:rsidR="008D3A3F" w:rsidRDefault="008D3A3F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7E65BF7E" w14:textId="0EBF74D0" w:rsidR="00C159AD" w:rsidRDefault="00C159A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TALLULAH VT. DAY</w:t>
      </w:r>
    </w:p>
    <w:p w14:paraId="3277EE35" w14:textId="0A034512" w:rsidR="00C159AD" w:rsidRDefault="00C159AD" w:rsidP="00BA00AE">
      <w:pPr>
        <w:spacing w:before="100" w:beforeAutospacing="1" w:after="100" w:afterAutospacing="1" w:line="240" w:lineRule="auto"/>
        <w:ind w:left="3969" w:right="3317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TALLULAH </w:t>
      </w:r>
    </w:p>
    <w:p w14:paraId="3DFA30D5" w14:textId="5AD9099F" w:rsidR="00C159AD" w:rsidRDefault="00C159AD" w:rsidP="00BA00AE">
      <w:pPr>
        <w:spacing w:before="100" w:beforeAutospacing="1" w:after="100" w:afterAutospacing="1" w:line="240" w:lineRule="auto"/>
        <w:ind w:left="2977"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I’ve just been accepted into Cambridge.</w:t>
      </w:r>
    </w:p>
    <w:p w14:paraId="56ACCC84" w14:textId="77777777" w:rsidR="00C70378" w:rsidRDefault="00C70378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</w:p>
    <w:p w14:paraId="53531105" w14:textId="65A2A965" w:rsidR="00C159AD" w:rsidRDefault="00C159AD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CLASSROOM. DAY</w:t>
      </w:r>
    </w:p>
    <w:p w14:paraId="4033B3FB" w14:textId="77777777" w:rsidR="00BA00AE" w:rsidRDefault="00C70378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The bell goes an</w:t>
      </w:r>
      <w:r w:rsidR="00BA00AE">
        <w:rPr>
          <w:rFonts w:ascii="Courier New" w:hAnsi="Courier New" w:cs="Courier New"/>
          <w:sz w:val="24"/>
          <w:szCs w:val="24"/>
        </w:rPr>
        <w:t>d the students get up to leave.</w:t>
      </w:r>
    </w:p>
    <w:p w14:paraId="34C0DB1D" w14:textId="3D2499F9" w:rsidR="00C159AD" w:rsidRDefault="00C70378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TALLULAH struggles to get out from her desk. </w:t>
      </w:r>
    </w:p>
    <w:p w14:paraId="6CF6FEC2" w14:textId="77777777" w:rsidR="00C70378" w:rsidRDefault="00C70378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</w:p>
    <w:p w14:paraId="5A98505C" w14:textId="3034B9A1" w:rsidR="00C70378" w:rsidRDefault="00C70378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MR SKINNER VT. DAY</w:t>
      </w:r>
    </w:p>
    <w:p w14:paraId="204FCB3D" w14:textId="4E440977" w:rsidR="00C70378" w:rsidRDefault="00C70378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 fin</w:t>
      </w:r>
      <w:r w:rsidR="00BA00AE">
        <w:rPr>
          <w:rFonts w:ascii="Courier New" w:hAnsi="Courier New" w:cs="Courier New"/>
          <w:sz w:val="24"/>
          <w:szCs w:val="24"/>
        </w:rPr>
        <w:t xml:space="preserve">ds TALLULAH incident funny, and </w:t>
      </w:r>
      <w:r>
        <w:rPr>
          <w:rFonts w:ascii="Courier New" w:hAnsi="Courier New" w:cs="Courier New"/>
          <w:sz w:val="24"/>
          <w:szCs w:val="24"/>
        </w:rPr>
        <w:t>laughs at the camera.</w:t>
      </w:r>
    </w:p>
    <w:p w14:paraId="71C2207D" w14:textId="77777777" w:rsidR="00C70378" w:rsidRDefault="00C70378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</w:p>
    <w:p w14:paraId="2D72D37A" w14:textId="75012B36" w:rsidR="00C70378" w:rsidRDefault="00C70378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CLASSROOM. DAY</w:t>
      </w:r>
    </w:p>
    <w:p w14:paraId="20704979" w14:textId="2C5E9913" w:rsidR="00C159AD" w:rsidRDefault="00C70378" w:rsidP="00BA00AE">
      <w:pPr>
        <w:spacing w:before="100" w:beforeAutospacing="1" w:after="100" w:afterAutospacing="1" w:line="240" w:lineRule="auto"/>
        <w:ind w:right="1796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 holds the door open for the students.</w:t>
      </w:r>
    </w:p>
    <w:p w14:paraId="61F0F879" w14:textId="77777777" w:rsidR="00C159AD" w:rsidRDefault="00C159AD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534F57AF" w14:textId="00DB2DEE" w:rsidR="00F675A4" w:rsidRDefault="008269FE" w:rsidP="00BA00AE">
      <w:pPr>
        <w:spacing w:before="100" w:beforeAutospacing="1" w:after="100" w:afterAutospacing="1" w:line="240" w:lineRule="auto"/>
        <w:ind w:left="1418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                  </w:t>
      </w:r>
      <w:r w:rsidR="00A14F50">
        <w:rPr>
          <w:rFonts w:ascii="Courier New" w:hAnsi="Courier New" w:cs="Courier New"/>
          <w:sz w:val="24"/>
          <w:szCs w:val="24"/>
        </w:rPr>
        <w:t xml:space="preserve"> </w:t>
      </w:r>
      <w:r w:rsidR="00D42B58">
        <w:rPr>
          <w:rFonts w:ascii="Courier New" w:hAnsi="Courier New" w:cs="Courier New"/>
          <w:sz w:val="24"/>
          <w:szCs w:val="24"/>
        </w:rPr>
        <w:t>MR SKINNER</w:t>
      </w:r>
    </w:p>
    <w:p w14:paraId="737DBC7B" w14:textId="77777777" w:rsidR="00D42B58" w:rsidRDefault="00D42B58" w:rsidP="00BA00AE">
      <w:pPr>
        <w:spacing w:before="100" w:beforeAutospacing="1" w:after="100" w:afterAutospacing="1" w:line="240" w:lineRule="auto"/>
        <w:ind w:left="2694" w:right="1088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Bye Dave!</w:t>
      </w:r>
    </w:p>
    <w:p w14:paraId="4BAE277F" w14:textId="232C0707" w:rsidR="00D42B58" w:rsidRDefault="00D42B58" w:rsidP="00BA00AE">
      <w:pPr>
        <w:spacing w:before="100" w:beforeAutospacing="1" w:after="100" w:afterAutospacing="1" w:line="240" w:lineRule="auto"/>
        <w:ind w:left="2694" w:right="1088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Adios!</w:t>
      </w:r>
    </w:p>
    <w:p w14:paraId="46C07AFF" w14:textId="77777777" w:rsidR="00D42B58" w:rsidRDefault="00D42B58" w:rsidP="00BA00AE">
      <w:pPr>
        <w:spacing w:before="100" w:beforeAutospacing="1" w:after="100" w:afterAutospacing="1" w:line="240" w:lineRule="auto"/>
        <w:ind w:right="1088"/>
        <w:contextualSpacing/>
        <w:rPr>
          <w:rFonts w:ascii="Courier New" w:hAnsi="Courier New" w:cs="Courier New"/>
          <w:sz w:val="24"/>
          <w:szCs w:val="24"/>
        </w:rPr>
      </w:pPr>
    </w:p>
    <w:p w14:paraId="613B5630" w14:textId="77777777" w:rsidR="00D42B58" w:rsidRDefault="00D42B58" w:rsidP="00BA00AE">
      <w:pPr>
        <w:spacing w:before="100" w:beforeAutospacing="1" w:after="100" w:afterAutospacing="1" w:line="240" w:lineRule="auto"/>
        <w:ind w:right="1088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TALLULAH is approaching the door, but MR SKINNER leaves and shuts the door in her face. </w:t>
      </w:r>
    </w:p>
    <w:p w14:paraId="408F21CC" w14:textId="3C664934" w:rsidR="008269FE" w:rsidRDefault="00283D40" w:rsidP="00BA00AE">
      <w:pPr>
        <w:spacing w:before="100" w:beforeAutospacing="1" w:after="100" w:afterAutospacing="1" w:line="240" w:lineRule="auto"/>
        <w:ind w:right="1088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 </w:t>
      </w:r>
    </w:p>
    <w:p w14:paraId="4E105D09" w14:textId="23A4D1C9" w:rsidR="00283D40" w:rsidRPr="00283D40" w:rsidRDefault="00D42B58" w:rsidP="00BA00AE">
      <w:pPr>
        <w:spacing w:before="100" w:beforeAutospacing="1" w:after="100" w:afterAutospacing="1" w:line="240" w:lineRule="auto"/>
        <w:ind w:left="4111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TALLULAH </w:t>
      </w:r>
    </w:p>
    <w:p w14:paraId="64CDF883" w14:textId="21F85367" w:rsidR="00283D40" w:rsidRDefault="00BA00AE" w:rsidP="00BA00AE">
      <w:pPr>
        <w:spacing w:before="100" w:beforeAutospacing="1" w:after="100" w:afterAutospacing="1" w:line="240" w:lineRule="auto"/>
        <w:ind w:left="2694" w:right="1371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Help!</w:t>
      </w:r>
    </w:p>
    <w:p w14:paraId="2E0377DF" w14:textId="77777777" w:rsidR="00D42B58" w:rsidRDefault="00D42B58" w:rsidP="00BA00AE">
      <w:pPr>
        <w:spacing w:before="100" w:beforeAutospacing="1" w:after="100" w:afterAutospacing="1" w:line="240" w:lineRule="auto"/>
        <w:ind w:right="1371"/>
        <w:contextualSpacing/>
        <w:rPr>
          <w:rFonts w:ascii="Courier New" w:hAnsi="Courier New" w:cs="Courier New"/>
          <w:sz w:val="24"/>
          <w:szCs w:val="24"/>
        </w:rPr>
      </w:pPr>
    </w:p>
    <w:p w14:paraId="561A64F3" w14:textId="01EE624B" w:rsidR="00D42B58" w:rsidRPr="00283D40" w:rsidRDefault="00D42B58" w:rsidP="00BA00AE">
      <w:pPr>
        <w:spacing w:before="100" w:beforeAutospacing="1" w:after="100" w:afterAutospacing="1" w:line="240" w:lineRule="auto"/>
        <w:ind w:right="1371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INT. MR SKINNER. VT</w:t>
      </w:r>
    </w:p>
    <w:p w14:paraId="428CAD6A" w14:textId="77777777" w:rsidR="00D42B58" w:rsidRDefault="00D42B58" w:rsidP="00BA00AE">
      <w:pPr>
        <w:spacing w:before="100" w:beforeAutospacing="1" w:after="100" w:afterAutospacing="1" w:line="240" w:lineRule="auto"/>
        <w:ind w:left="4111"/>
        <w:contextualSpacing/>
        <w:rPr>
          <w:rFonts w:ascii="Courier New" w:hAnsi="Courier New" w:cs="Courier New"/>
          <w:sz w:val="24"/>
          <w:szCs w:val="24"/>
        </w:rPr>
      </w:pPr>
    </w:p>
    <w:p w14:paraId="4CC3960D" w14:textId="22196036" w:rsidR="001042D5" w:rsidRDefault="00D42B58" w:rsidP="00BA00AE">
      <w:pPr>
        <w:spacing w:before="100" w:beforeAutospacing="1" w:after="100" w:afterAutospacing="1" w:line="240" w:lineRule="auto"/>
        <w:ind w:left="4111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</w:t>
      </w:r>
    </w:p>
    <w:p w14:paraId="0660501C" w14:textId="779588B3" w:rsidR="001042D5" w:rsidRDefault="00D42B58" w:rsidP="00BA00AE">
      <w:pPr>
        <w:spacing w:before="100" w:beforeAutospacing="1" w:after="100" w:afterAutospacing="1" w:line="240" w:lineRule="auto"/>
        <w:ind w:left="2552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Yeah I am a pretty good teacher, as you can tell. You know what they say, ‘professionalism is the key’, so yeah.</w:t>
      </w:r>
    </w:p>
    <w:p w14:paraId="3EAA4173" w14:textId="77777777" w:rsidR="00D42B58" w:rsidRDefault="00D42B58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249DAD86" w14:textId="27F77E9A" w:rsidR="00D42B58" w:rsidRDefault="00D42B58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>MR SKINNER walks off; the camera follows him, and sees TALLULAH still sitting in the classroom.</w:t>
      </w:r>
    </w:p>
    <w:p w14:paraId="03847E90" w14:textId="77777777" w:rsidR="00416975" w:rsidRDefault="00416975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</w:p>
    <w:p w14:paraId="0CF7FBCF" w14:textId="77777777" w:rsidR="00A14F50" w:rsidRDefault="00A14F50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               </w:t>
      </w:r>
    </w:p>
    <w:p w14:paraId="2083EF18" w14:textId="77777777" w:rsidR="00A14F50" w:rsidRDefault="00A14F50" w:rsidP="00BA00AE">
      <w:pPr>
        <w:spacing w:before="100" w:beforeAutospacing="1" w:after="100" w:afterAutospacing="1" w:line="240" w:lineRule="auto"/>
        <w:contextualSpacing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                    </w:t>
      </w:r>
    </w:p>
    <w:p w14:paraId="00783CB8" w14:textId="77777777" w:rsidR="00B450FD" w:rsidRDefault="00A14F50" w:rsidP="00B450FD">
      <w:pPr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       </w:t>
      </w:r>
    </w:p>
    <w:p w14:paraId="1FBE1FE2" w14:textId="77777777" w:rsidR="00564FDE" w:rsidRDefault="00564FDE" w:rsidP="0081248C">
      <w:pPr>
        <w:ind w:firstLine="1985"/>
        <w:rPr>
          <w:rFonts w:ascii="Courier New" w:hAnsi="Courier New" w:cs="Courier New"/>
          <w:sz w:val="24"/>
          <w:szCs w:val="24"/>
        </w:rPr>
      </w:pPr>
    </w:p>
    <w:p w14:paraId="5BD9EE0D" w14:textId="4EA4677D" w:rsidR="00564FDE" w:rsidRPr="00816E82" w:rsidRDefault="006D212B" w:rsidP="00564FDE">
      <w:pPr>
        <w:ind w:left="3402" w:hanging="3402"/>
        <w:rPr>
          <w:rFonts w:ascii="Courier New" w:hAnsi="Courier New" w:cs="Courier New"/>
          <w:sz w:val="24"/>
          <w:szCs w:val="24"/>
        </w:rPr>
      </w:pPr>
      <w:r>
        <w:rPr>
          <w:rFonts w:ascii="Courier New" w:hAnsi="Courier New" w:cs="Courier New"/>
          <w:sz w:val="24"/>
          <w:szCs w:val="24"/>
        </w:rPr>
        <w:t xml:space="preserve">                     </w:t>
      </w:r>
    </w:p>
    <w:sectPr w:rsidR="00564FDE" w:rsidRPr="00816E82" w:rsidSect="00EA5FE3">
      <w:headerReference w:type="default" r:id="rId7"/>
      <w:footerReference w:type="even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564966" w14:textId="77777777" w:rsidR="00D42B58" w:rsidRDefault="00D42B58" w:rsidP="0081248C">
      <w:pPr>
        <w:spacing w:after="0" w:line="240" w:lineRule="auto"/>
      </w:pPr>
      <w:r>
        <w:separator/>
      </w:r>
    </w:p>
  </w:endnote>
  <w:endnote w:type="continuationSeparator" w:id="0">
    <w:p w14:paraId="4F84DD70" w14:textId="77777777" w:rsidR="00D42B58" w:rsidRDefault="00D42B58" w:rsidP="008124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220FC7" w14:textId="77777777" w:rsidR="0090705F" w:rsidRDefault="0090705F" w:rsidP="000C2DE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B58DCF8" w14:textId="77777777" w:rsidR="0090705F" w:rsidRDefault="0090705F" w:rsidP="0090705F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F7C998" w14:textId="77777777" w:rsidR="0090705F" w:rsidRDefault="0090705F" w:rsidP="000C2DE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45EED">
      <w:rPr>
        <w:rStyle w:val="PageNumber"/>
        <w:noProof/>
      </w:rPr>
      <w:t>5</w:t>
    </w:r>
    <w:r>
      <w:rPr>
        <w:rStyle w:val="PageNumber"/>
      </w:rPr>
      <w:fldChar w:fldCharType="end"/>
    </w:r>
  </w:p>
  <w:p w14:paraId="22D42E0F" w14:textId="77777777" w:rsidR="0090705F" w:rsidRDefault="0090705F" w:rsidP="0090705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8E62F8" w14:textId="77777777" w:rsidR="00D42B58" w:rsidRDefault="00D42B58" w:rsidP="0081248C">
      <w:pPr>
        <w:spacing w:after="0" w:line="240" w:lineRule="auto"/>
      </w:pPr>
      <w:r>
        <w:separator/>
      </w:r>
    </w:p>
  </w:footnote>
  <w:footnote w:type="continuationSeparator" w:id="0">
    <w:p w14:paraId="760F95B6" w14:textId="77777777" w:rsidR="00D42B58" w:rsidRDefault="00D42B58" w:rsidP="008124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7D56EA" w14:textId="2FAD8F2E" w:rsidR="00D42B58" w:rsidRDefault="00D42B58" w:rsidP="00761A72">
    <w:pPr>
      <w:pStyle w:val="Header"/>
    </w:pPr>
    <w:r>
      <w:t xml:space="preserve">Unit </w:t>
    </w:r>
    <w:r w:rsidR="009C4CD7">
      <w:t xml:space="preserve">21 </w:t>
    </w:r>
  </w:p>
  <w:p w14:paraId="307C1285" w14:textId="0983F48F" w:rsidR="00D42B58" w:rsidRDefault="00D42B58" w:rsidP="00761A72">
    <w:pPr>
      <w:pStyle w:val="Header"/>
    </w:pPr>
    <w:r>
      <w:t xml:space="preserve">Screenplay </w:t>
    </w:r>
  </w:p>
  <w:p w14:paraId="22DF450C" w14:textId="305A923B" w:rsidR="00D42B58" w:rsidRDefault="00D42B58" w:rsidP="00761A72">
    <w:pPr>
      <w:pStyle w:val="Header"/>
    </w:pPr>
    <w:r>
      <w:t>Name: Tallulah Frendo</w:t>
    </w:r>
    <w:r w:rsidR="009C4CD7">
      <w:t xml:space="preserve"> &amp; Kayleigh </w:t>
    </w:r>
  </w:p>
  <w:p w14:paraId="466834D3" w14:textId="3A7A9424" w:rsidR="00D42B58" w:rsidRDefault="00D42B5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EE6CFC"/>
    <w:multiLevelType w:val="hybridMultilevel"/>
    <w:tmpl w:val="377840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6E82"/>
    <w:rsid w:val="00021D10"/>
    <w:rsid w:val="00064546"/>
    <w:rsid w:val="00090EDE"/>
    <w:rsid w:val="000B236C"/>
    <w:rsid w:val="000B4496"/>
    <w:rsid w:val="000F6628"/>
    <w:rsid w:val="000F730A"/>
    <w:rsid w:val="001042D5"/>
    <w:rsid w:val="001142F8"/>
    <w:rsid w:val="00120E05"/>
    <w:rsid w:val="001D5096"/>
    <w:rsid w:val="002263FA"/>
    <w:rsid w:val="00283D40"/>
    <w:rsid w:val="003801D8"/>
    <w:rsid w:val="003F5AEB"/>
    <w:rsid w:val="00416975"/>
    <w:rsid w:val="00467D00"/>
    <w:rsid w:val="0054384C"/>
    <w:rsid w:val="00564D6F"/>
    <w:rsid w:val="00564FDE"/>
    <w:rsid w:val="00565092"/>
    <w:rsid w:val="00582739"/>
    <w:rsid w:val="00597139"/>
    <w:rsid w:val="005A6057"/>
    <w:rsid w:val="00633032"/>
    <w:rsid w:val="006A36D1"/>
    <w:rsid w:val="006D212B"/>
    <w:rsid w:val="00727CB7"/>
    <w:rsid w:val="00761A72"/>
    <w:rsid w:val="007A6955"/>
    <w:rsid w:val="007C4C66"/>
    <w:rsid w:val="007D3256"/>
    <w:rsid w:val="00803AB1"/>
    <w:rsid w:val="0081248C"/>
    <w:rsid w:val="00816E82"/>
    <w:rsid w:val="008217F1"/>
    <w:rsid w:val="00823997"/>
    <w:rsid w:val="008269FE"/>
    <w:rsid w:val="00831025"/>
    <w:rsid w:val="00834C39"/>
    <w:rsid w:val="00863C0D"/>
    <w:rsid w:val="008D3A3F"/>
    <w:rsid w:val="009068CB"/>
    <w:rsid w:val="0090705F"/>
    <w:rsid w:val="00916586"/>
    <w:rsid w:val="00942C06"/>
    <w:rsid w:val="00993CD8"/>
    <w:rsid w:val="009B2008"/>
    <w:rsid w:val="009C4CD7"/>
    <w:rsid w:val="009F4F7A"/>
    <w:rsid w:val="00A1081B"/>
    <w:rsid w:val="00A14F50"/>
    <w:rsid w:val="00A45EED"/>
    <w:rsid w:val="00A62E6D"/>
    <w:rsid w:val="00A65A4D"/>
    <w:rsid w:val="00A779FB"/>
    <w:rsid w:val="00A817A2"/>
    <w:rsid w:val="00A9143E"/>
    <w:rsid w:val="00AE23A5"/>
    <w:rsid w:val="00B11CBE"/>
    <w:rsid w:val="00B13210"/>
    <w:rsid w:val="00B450FD"/>
    <w:rsid w:val="00BA00AE"/>
    <w:rsid w:val="00BD5C02"/>
    <w:rsid w:val="00BE33EF"/>
    <w:rsid w:val="00BF64E1"/>
    <w:rsid w:val="00C038C5"/>
    <w:rsid w:val="00C06E95"/>
    <w:rsid w:val="00C127B8"/>
    <w:rsid w:val="00C159AD"/>
    <w:rsid w:val="00C16141"/>
    <w:rsid w:val="00C64B2C"/>
    <w:rsid w:val="00C70378"/>
    <w:rsid w:val="00CF2A01"/>
    <w:rsid w:val="00D363DF"/>
    <w:rsid w:val="00D40CAE"/>
    <w:rsid w:val="00D42B58"/>
    <w:rsid w:val="00D71C25"/>
    <w:rsid w:val="00DB5E4D"/>
    <w:rsid w:val="00DC1156"/>
    <w:rsid w:val="00DE78CC"/>
    <w:rsid w:val="00E0157E"/>
    <w:rsid w:val="00E2261F"/>
    <w:rsid w:val="00EA5FE3"/>
    <w:rsid w:val="00EC289E"/>
    <w:rsid w:val="00F65955"/>
    <w:rsid w:val="00F675A4"/>
    <w:rsid w:val="00F742DB"/>
    <w:rsid w:val="00FE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1126676E"/>
  <w15:docId w15:val="{D8B639FA-F07F-4C22-B0CC-E6FD36DC0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081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124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1248C"/>
  </w:style>
  <w:style w:type="paragraph" w:styleId="Footer">
    <w:name w:val="footer"/>
    <w:basedOn w:val="Normal"/>
    <w:link w:val="FooterChar"/>
    <w:uiPriority w:val="99"/>
    <w:unhideWhenUsed/>
    <w:rsid w:val="008124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1248C"/>
  </w:style>
  <w:style w:type="paragraph" w:styleId="BalloonText">
    <w:name w:val="Balloon Text"/>
    <w:basedOn w:val="Normal"/>
    <w:link w:val="BalloonTextChar"/>
    <w:uiPriority w:val="99"/>
    <w:semiHidden/>
    <w:unhideWhenUsed/>
    <w:rsid w:val="008124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48C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A00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A00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A00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00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00AE"/>
    <w:rPr>
      <w:b/>
      <w:bCs/>
      <w:sz w:val="20"/>
      <w:szCs w:val="20"/>
    </w:rPr>
  </w:style>
  <w:style w:type="character" w:styleId="PageNumber">
    <w:name w:val="page number"/>
    <w:basedOn w:val="DefaultParagraphFont"/>
    <w:uiPriority w:val="99"/>
    <w:semiHidden/>
    <w:unhideWhenUsed/>
    <w:rsid w:val="009070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E3DA5252</Template>
  <TotalTime>8</TotalTime>
  <Pages>5</Pages>
  <Words>680</Words>
  <Characters>3877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RM Education</Company>
  <LinksUpToDate>false</LinksUpToDate>
  <CharactersWithSpaces>4548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Tallulah Frendo</dc:creator>
  <cp:keywords/>
  <dc:description/>
  <cp:lastModifiedBy>Tallulah Frendo</cp:lastModifiedBy>
  <cp:revision>3</cp:revision>
  <cp:lastPrinted>2018-11-21T10:14:00Z</cp:lastPrinted>
  <dcterms:created xsi:type="dcterms:W3CDTF">2018-11-21T12:26:00Z</dcterms:created>
  <dcterms:modified xsi:type="dcterms:W3CDTF">2018-11-28T09:10:00Z</dcterms:modified>
</cp:coreProperties>
</file>