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04"/>
        <w:gridCol w:w="1275"/>
        <w:gridCol w:w="5387"/>
        <w:gridCol w:w="4710"/>
      </w:tblGrid>
      <w:tr w:rsidR="00456F33" w:rsidTr="00571534">
        <w:trPr>
          <w:trHeight w:val="1"/>
        </w:trPr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56F33" w:rsidRDefault="00C554F6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Image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56F33" w:rsidRDefault="00C554F6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Image Source 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56F33" w:rsidRDefault="00C554F6" w:rsidP="002A444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Web Address</w:t>
            </w:r>
            <w:r w:rsidR="002A4441">
              <w:rPr>
                <w:rFonts w:ascii="Calibri" w:eastAsia="Calibri" w:hAnsi="Calibri" w:cs="Calibri"/>
              </w:rPr>
              <w:t xml:space="preserve"> (if applicable)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56F33" w:rsidRDefault="00C554F6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Comment</w:t>
            </w:r>
          </w:p>
        </w:tc>
      </w:tr>
      <w:tr w:rsidR="00456F33" w:rsidTr="002A4441">
        <w:trPr>
          <w:trHeight w:val="438"/>
        </w:trPr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56F33" w:rsidRDefault="003E2FE0">
            <w:pPr>
              <w:spacing w:after="0" w:line="240" w:lineRule="auto"/>
              <w:rPr>
                <w:rFonts w:ascii="Calibri" w:eastAsia="Calibri" w:hAnsi="Calibri" w:cs="Calibri"/>
              </w:rPr>
            </w:pPr>
            <w:r w:rsidRPr="003E2FE0">
              <w:rPr>
                <w:rFonts w:ascii="Calibri" w:eastAsia="Calibri" w:hAnsi="Calibri" w:cs="Calibri"/>
              </w:rPr>
              <w:drawing>
                <wp:inline distT="0" distB="0" distL="0" distR="0" wp14:anchorId="34BA05FD" wp14:editId="6B7EDC20">
                  <wp:extent cx="1579880" cy="335915"/>
                  <wp:effectExtent l="0" t="0" r="1270" b="698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79880" cy="3359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56F33" w:rsidRPr="003E2FE0" w:rsidRDefault="003E2FE0">
            <w:pPr>
              <w:spacing w:after="0" w:line="240" w:lineRule="auto"/>
              <w:rPr>
                <w:rFonts w:ascii="Adobe Garamond Pro" w:eastAsia="Calibri" w:hAnsi="Adobe Garamond Pro" w:cs="Calibri"/>
              </w:rPr>
            </w:pPr>
            <w:r w:rsidRPr="003E2FE0">
              <w:rPr>
                <w:rFonts w:ascii="Adobe Garamond Pro" w:eastAsia="Calibri" w:hAnsi="Adobe Garamond Pro" w:cs="Calibri"/>
                <w:sz w:val="32"/>
              </w:rPr>
              <w:t>Da Font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F3C9E" w:rsidRDefault="003E2FE0" w:rsidP="002A4441">
            <w:pPr>
              <w:spacing w:after="0" w:line="240" w:lineRule="auto"/>
              <w:rPr>
                <w:rFonts w:ascii="Calibri" w:eastAsia="Calibri" w:hAnsi="Calibri" w:cs="Calibri"/>
              </w:rPr>
            </w:pPr>
            <w:r w:rsidRPr="003E2FE0">
              <w:rPr>
                <w:rFonts w:ascii="Calibri" w:eastAsia="Calibri" w:hAnsi="Calibri" w:cs="Calibri"/>
              </w:rPr>
              <w:t>https://www.dafont.com/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56F33" w:rsidRPr="007B5721" w:rsidRDefault="003E2FE0">
            <w:pPr>
              <w:spacing w:after="0" w:line="240" w:lineRule="auto"/>
              <w:rPr>
                <w:rFonts w:ascii="Adobe Garamond Pro" w:eastAsia="Calibri" w:hAnsi="Adobe Garamond Pro" w:cs="Calibri"/>
                <w:sz w:val="24"/>
              </w:rPr>
            </w:pPr>
            <w:r w:rsidRPr="007B5721">
              <w:rPr>
                <w:rFonts w:ascii="Adobe Garamond Pro" w:eastAsia="Calibri" w:hAnsi="Adobe Garamond Pro" w:cs="Calibri"/>
                <w:sz w:val="24"/>
              </w:rPr>
              <w:t>I choose this font because I feel that it matches my genre really well and the colours.</w:t>
            </w:r>
          </w:p>
        </w:tc>
      </w:tr>
      <w:tr w:rsidR="00456F33" w:rsidTr="00571534">
        <w:trPr>
          <w:trHeight w:val="1"/>
        </w:trPr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56F33" w:rsidRPr="00C554F6" w:rsidRDefault="003E2FE0" w:rsidP="00C554F6">
            <w:pPr>
              <w:spacing w:after="0" w:line="240" w:lineRule="auto"/>
              <w:rPr>
                <w:rFonts w:ascii="Calibri" w:eastAsia="Calibri" w:hAnsi="Calibri" w:cs="Calibri"/>
              </w:rPr>
            </w:pPr>
            <w:r w:rsidRPr="003E2FE0">
              <w:rPr>
                <w:rFonts w:ascii="Calibri" w:eastAsia="Calibri" w:hAnsi="Calibri" w:cs="Calibri"/>
              </w:rPr>
              <w:drawing>
                <wp:inline distT="0" distB="0" distL="0" distR="0" wp14:anchorId="136D4983" wp14:editId="507502C6">
                  <wp:extent cx="1579880" cy="705485"/>
                  <wp:effectExtent l="0" t="0" r="1270" b="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79880" cy="7054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56F33" w:rsidRPr="007B5721" w:rsidRDefault="003E2FE0" w:rsidP="002A4441">
            <w:pPr>
              <w:spacing w:after="0" w:line="240" w:lineRule="auto"/>
              <w:rPr>
                <w:rFonts w:ascii="Adobe Garamond Pro" w:eastAsia="Calibri" w:hAnsi="Adobe Garamond Pro" w:cs="Calibri"/>
              </w:rPr>
            </w:pPr>
            <w:r w:rsidRPr="007B5721">
              <w:rPr>
                <w:rFonts w:ascii="Adobe Garamond Pro" w:eastAsia="Calibri" w:hAnsi="Adobe Garamond Pro" w:cs="Calibri"/>
                <w:sz w:val="32"/>
              </w:rPr>
              <w:t>Google Images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955" w:rsidRPr="00757E91" w:rsidRDefault="007B5721" w:rsidP="00461955">
            <w:pPr>
              <w:rPr>
                <w:rFonts w:ascii="Calibri" w:eastAsia="Calibri" w:hAnsi="Calibri" w:cs="Calibri"/>
                <w:color w:val="0000FF" w:themeColor="hyperlink"/>
                <w:sz w:val="18"/>
                <w:u w:val="single"/>
              </w:rPr>
            </w:pPr>
            <w:r w:rsidRPr="007B5721">
              <w:rPr>
                <w:rFonts w:ascii="Calibri" w:eastAsia="Calibri" w:hAnsi="Calibri" w:cs="Calibri"/>
                <w:color w:val="0000FF" w:themeColor="hyperlink"/>
                <w:sz w:val="18"/>
                <w:u w:val="single"/>
              </w:rPr>
              <w:t>https://www.google.co.uk/search?q=barcode&amp;safe=strict&amp;source=lnms&amp;tbm=isch&amp;sa=X&amp;ved=2ahUKEwi3stSw34LnAhViURUIHe68BU0Q_AUoAXoECA4QAw&amp;biw=1920&amp;bih=937&amp;sout=1&amp;surl=1&amp;safe=vss&amp;btnG=Search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56F33" w:rsidRPr="007B5721" w:rsidRDefault="007B5721" w:rsidP="00255E98">
            <w:pPr>
              <w:spacing w:after="0" w:line="240" w:lineRule="auto"/>
              <w:rPr>
                <w:rFonts w:ascii="Adobe Garamond Pro" w:eastAsia="Calibri" w:hAnsi="Adobe Garamond Pro" w:cs="Calibri"/>
              </w:rPr>
            </w:pPr>
            <w:r w:rsidRPr="007B5721">
              <w:rPr>
                <w:rFonts w:ascii="Adobe Garamond Pro" w:eastAsia="Calibri" w:hAnsi="Adobe Garamond Pro" w:cs="Calibri"/>
                <w:sz w:val="24"/>
              </w:rPr>
              <w:t>Every magazine uses a barcode.</w:t>
            </w:r>
          </w:p>
        </w:tc>
      </w:tr>
      <w:tr w:rsidR="00456F33" w:rsidTr="00571534">
        <w:trPr>
          <w:trHeight w:val="1"/>
        </w:trPr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56F33" w:rsidRDefault="00EE447B">
            <w:pPr>
              <w:spacing w:after="0" w:line="240" w:lineRule="auto"/>
              <w:rPr>
                <w:rFonts w:ascii="Calibri" w:eastAsia="Calibri" w:hAnsi="Calibri" w:cs="Calibri"/>
              </w:rPr>
            </w:pPr>
            <w:r w:rsidRPr="00EE447B">
              <w:rPr>
                <w:rFonts w:ascii="Calibri" w:eastAsia="Calibri" w:hAnsi="Calibri" w:cs="Calibri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123190</wp:posOffset>
                  </wp:positionH>
                  <wp:positionV relativeFrom="paragraph">
                    <wp:posOffset>70485</wp:posOffset>
                  </wp:positionV>
                  <wp:extent cx="1285875" cy="1918476"/>
                  <wp:effectExtent l="0" t="0" r="0" b="5715"/>
                  <wp:wrapSquare wrapText="bothSides"/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5875" cy="191847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56F33" w:rsidRPr="00EE447B" w:rsidRDefault="00EE447B">
            <w:pPr>
              <w:spacing w:after="0" w:line="240" w:lineRule="auto"/>
              <w:rPr>
                <w:rFonts w:ascii="Adobe Garamond Pro" w:eastAsia="Calibri" w:hAnsi="Adobe Garamond Pro" w:cs="Calibri"/>
              </w:rPr>
            </w:pPr>
            <w:r w:rsidRPr="00EE447B">
              <w:rPr>
                <w:rFonts w:ascii="Adobe Garamond Pro" w:eastAsia="Calibri" w:hAnsi="Adobe Garamond Pro" w:cs="Calibri"/>
                <w:sz w:val="28"/>
              </w:rPr>
              <w:t>This is an image that I took myself.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A4441" w:rsidRPr="00EE447B" w:rsidRDefault="00EE447B" w:rsidP="004A6062">
            <w:pPr>
              <w:spacing w:after="0" w:line="240" w:lineRule="auto"/>
              <w:rPr>
                <w:rFonts w:ascii="Adobe Garamond Pro" w:eastAsia="Calibri" w:hAnsi="Adobe Garamond Pro" w:cs="Calibri"/>
                <w:sz w:val="32"/>
              </w:rPr>
            </w:pPr>
            <w:r w:rsidRPr="00EE447B">
              <w:rPr>
                <w:rFonts w:ascii="Adobe Garamond Pro" w:eastAsia="Calibri" w:hAnsi="Adobe Garamond Pro" w:cs="Calibri"/>
                <w:sz w:val="32"/>
              </w:rPr>
              <w:t>N/A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56F33" w:rsidRPr="00EE447B" w:rsidRDefault="00EE447B" w:rsidP="00A40EBA">
            <w:pPr>
              <w:spacing w:after="0" w:line="240" w:lineRule="auto"/>
              <w:rPr>
                <w:rFonts w:ascii="Adobe Garamond Pro" w:eastAsia="Calibri" w:hAnsi="Adobe Garamond Pro" w:cs="Calibri"/>
                <w:sz w:val="24"/>
              </w:rPr>
            </w:pPr>
            <w:r w:rsidRPr="00EE447B">
              <w:rPr>
                <w:rFonts w:ascii="Adobe Garamond Pro" w:eastAsia="Calibri" w:hAnsi="Adobe Garamond Pro" w:cs="Calibri"/>
                <w:sz w:val="24"/>
              </w:rPr>
              <w:t>I used this image for my front cover because I feel like it reflects the pop genre and it also has a lot of colours which I wanted.</w:t>
            </w:r>
          </w:p>
        </w:tc>
      </w:tr>
      <w:tr w:rsidR="00456F33" w:rsidTr="00571534">
        <w:trPr>
          <w:trHeight w:val="1"/>
        </w:trPr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56F33" w:rsidRDefault="00EE447B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noProof/>
              </w:rPr>
              <w:lastRenderedPageBreak/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-65405</wp:posOffset>
                  </wp:positionH>
                  <wp:positionV relativeFrom="page">
                    <wp:posOffset>3175</wp:posOffset>
                  </wp:positionV>
                  <wp:extent cx="1628140" cy="2028825"/>
                  <wp:effectExtent l="0" t="0" r="0" b="9525"/>
                  <wp:wrapSquare wrapText="bothSides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28140" cy="202882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56F33" w:rsidRPr="00EE447B" w:rsidRDefault="00EE447B">
            <w:pPr>
              <w:spacing w:after="0" w:line="240" w:lineRule="auto"/>
              <w:rPr>
                <w:rFonts w:ascii="Adobe Garamond Pro" w:eastAsia="Calibri" w:hAnsi="Adobe Garamond Pro" w:cs="Calibri"/>
              </w:rPr>
            </w:pPr>
            <w:r w:rsidRPr="00EE447B">
              <w:rPr>
                <w:rFonts w:ascii="Adobe Garamond Pro" w:eastAsia="Calibri" w:hAnsi="Adobe Garamond Pro" w:cs="Calibri"/>
                <w:sz w:val="28"/>
              </w:rPr>
              <w:t>This is an image that I took myself.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56F33" w:rsidRPr="00EE447B" w:rsidRDefault="00EE447B" w:rsidP="004A6062">
            <w:pPr>
              <w:spacing w:after="0" w:line="240" w:lineRule="auto"/>
              <w:rPr>
                <w:rFonts w:ascii="Adobe Garamond Pro" w:eastAsia="Calibri" w:hAnsi="Adobe Garamond Pro" w:cs="Calibri"/>
                <w:sz w:val="32"/>
              </w:rPr>
            </w:pPr>
            <w:r w:rsidRPr="00EE447B">
              <w:rPr>
                <w:rFonts w:ascii="Adobe Garamond Pro" w:eastAsia="Calibri" w:hAnsi="Adobe Garamond Pro" w:cs="Calibri"/>
                <w:sz w:val="32"/>
              </w:rPr>
              <w:t>N/A</w:t>
            </w:r>
          </w:p>
          <w:p w:rsidR="002A4441" w:rsidRPr="00EE447B" w:rsidRDefault="002A4441" w:rsidP="004A6062">
            <w:pPr>
              <w:spacing w:after="0" w:line="240" w:lineRule="auto"/>
              <w:rPr>
                <w:rFonts w:ascii="Adobe Garamond Pro" w:eastAsia="Calibri" w:hAnsi="Adobe Garamond Pro" w:cs="Calibri"/>
                <w:sz w:val="32"/>
              </w:rPr>
            </w:pP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56F33" w:rsidRPr="00EE447B" w:rsidRDefault="00EE447B" w:rsidP="00EE447B">
            <w:pPr>
              <w:spacing w:after="0" w:line="240" w:lineRule="auto"/>
              <w:rPr>
                <w:rFonts w:ascii="Adobe Garamond Pro" w:eastAsia="Calibri" w:hAnsi="Adobe Garamond Pro" w:cs="Calibri"/>
                <w:sz w:val="24"/>
              </w:rPr>
            </w:pPr>
            <w:r w:rsidRPr="00EE447B">
              <w:rPr>
                <w:rFonts w:ascii="Adobe Garamond Pro" w:eastAsia="Calibri" w:hAnsi="Adobe Garamond Pro" w:cs="Calibri"/>
                <w:sz w:val="24"/>
              </w:rPr>
              <w:t>This picture that I took fits in really well in my article because in the background the colours are very vibrant and loud, so they’re reflecting the pop genre quite well.</w:t>
            </w:r>
          </w:p>
        </w:tc>
      </w:tr>
      <w:tr w:rsidR="00456F33" w:rsidTr="00571534">
        <w:trPr>
          <w:trHeight w:val="1"/>
        </w:trPr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56F33" w:rsidRDefault="00EE447B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noProof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-65405</wp:posOffset>
                  </wp:positionH>
                  <wp:positionV relativeFrom="page">
                    <wp:posOffset>3810</wp:posOffset>
                  </wp:positionV>
                  <wp:extent cx="1719580" cy="1581150"/>
                  <wp:effectExtent l="0" t="0" r="0" b="0"/>
                  <wp:wrapSquare wrapText="bothSides"/>
                  <wp:docPr id="5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9580" cy="15811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56F33" w:rsidRPr="00EE447B" w:rsidRDefault="00EE447B">
            <w:pPr>
              <w:spacing w:after="0" w:line="240" w:lineRule="auto"/>
              <w:rPr>
                <w:rFonts w:ascii="Adobe Garamond Pro" w:eastAsia="Calibri" w:hAnsi="Adobe Garamond Pro" w:cs="Calibri"/>
              </w:rPr>
            </w:pPr>
            <w:r w:rsidRPr="00EE447B">
              <w:rPr>
                <w:rFonts w:ascii="Adobe Garamond Pro" w:eastAsia="Calibri" w:hAnsi="Adobe Garamond Pro" w:cs="Calibri"/>
                <w:sz w:val="28"/>
              </w:rPr>
              <w:t>This is an image that I took myself.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56F33" w:rsidRPr="00EE447B" w:rsidRDefault="00EE447B">
            <w:pPr>
              <w:spacing w:after="0" w:line="240" w:lineRule="auto"/>
              <w:rPr>
                <w:rFonts w:ascii="Adobe Garamond Pro" w:eastAsia="Calibri" w:hAnsi="Adobe Garamond Pro" w:cs="Calibri"/>
                <w:sz w:val="24"/>
              </w:rPr>
            </w:pPr>
            <w:r w:rsidRPr="00EE447B">
              <w:rPr>
                <w:rFonts w:ascii="Adobe Garamond Pro" w:eastAsia="Calibri" w:hAnsi="Adobe Garamond Pro" w:cs="Calibri"/>
                <w:sz w:val="28"/>
              </w:rPr>
              <w:t>N/A</w:t>
            </w:r>
          </w:p>
          <w:p w:rsidR="002A4441" w:rsidRDefault="002A444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56F33" w:rsidRPr="00981433" w:rsidRDefault="00EE447B">
            <w:pPr>
              <w:spacing w:after="0" w:line="240" w:lineRule="auto"/>
              <w:rPr>
                <w:rFonts w:ascii="Adobe Garamond Pro" w:eastAsia="Calibri" w:hAnsi="Adobe Garamond Pro" w:cs="Calibri"/>
              </w:rPr>
            </w:pPr>
            <w:r w:rsidRPr="00981433">
              <w:rPr>
                <w:rFonts w:ascii="Adobe Garamond Pro" w:eastAsia="Calibri" w:hAnsi="Adobe Garamond Pro" w:cs="Calibri"/>
                <w:sz w:val="24"/>
              </w:rPr>
              <w:t xml:space="preserve">This picture that I took, </w:t>
            </w:r>
            <w:r w:rsidR="00B9522C" w:rsidRPr="00981433">
              <w:rPr>
                <w:rFonts w:ascii="Adobe Garamond Pro" w:eastAsia="Calibri" w:hAnsi="Adobe Garamond Pro" w:cs="Calibri"/>
                <w:sz w:val="24"/>
              </w:rPr>
              <w:t>it’s</w:t>
            </w:r>
            <w:r w:rsidRPr="00981433">
              <w:rPr>
                <w:rFonts w:ascii="Adobe Garamond Pro" w:eastAsia="Calibri" w:hAnsi="Adobe Garamond Pro" w:cs="Calibri"/>
                <w:sz w:val="24"/>
              </w:rPr>
              <w:t xml:space="preserve"> like the front cover image but I </w:t>
            </w:r>
            <w:r w:rsidR="00981433" w:rsidRPr="00981433">
              <w:rPr>
                <w:rFonts w:ascii="Adobe Garamond Pro" w:eastAsia="Calibri" w:hAnsi="Adobe Garamond Pro" w:cs="Calibri"/>
                <w:sz w:val="24"/>
              </w:rPr>
              <w:t>a bit more fun than the other ones because the others are a bit mo</w:t>
            </w:r>
            <w:bookmarkStart w:id="0" w:name="_GoBack"/>
            <w:bookmarkEnd w:id="0"/>
            <w:r w:rsidR="00981433" w:rsidRPr="00981433">
              <w:rPr>
                <w:rFonts w:ascii="Adobe Garamond Pro" w:eastAsia="Calibri" w:hAnsi="Adobe Garamond Pro" w:cs="Calibri"/>
                <w:sz w:val="24"/>
              </w:rPr>
              <w:t>re serious.</w:t>
            </w:r>
          </w:p>
        </w:tc>
      </w:tr>
      <w:tr w:rsidR="00461955" w:rsidTr="00571534">
        <w:trPr>
          <w:trHeight w:val="1"/>
        </w:trPr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955" w:rsidRDefault="0046195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955" w:rsidRDefault="00461955" w:rsidP="00757E9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955" w:rsidRDefault="0046195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  <w:p w:rsidR="002A4441" w:rsidRDefault="002A444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955" w:rsidRDefault="00461955" w:rsidP="003C7DF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61955" w:rsidTr="00571534">
        <w:trPr>
          <w:trHeight w:val="1"/>
        </w:trPr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955" w:rsidRDefault="0046195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955" w:rsidRDefault="00461955" w:rsidP="00757E9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955" w:rsidRDefault="0046195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  <w:p w:rsidR="002A4441" w:rsidRDefault="002A444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955" w:rsidRDefault="0046195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61955" w:rsidTr="00571534">
        <w:trPr>
          <w:trHeight w:val="1"/>
        </w:trPr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955" w:rsidRDefault="0046195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955" w:rsidRDefault="00461955" w:rsidP="00757E9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955" w:rsidRDefault="0046195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  <w:p w:rsidR="002A4441" w:rsidRDefault="002A444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955" w:rsidRDefault="0046195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C6F11" w:rsidTr="00571534">
        <w:trPr>
          <w:trHeight w:val="1"/>
        </w:trPr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C6F11" w:rsidRPr="004C6F11" w:rsidRDefault="004C6F11" w:rsidP="00757E91">
            <w:pPr>
              <w:spacing w:after="0" w:line="240" w:lineRule="auto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C6F11" w:rsidRDefault="004C6F11" w:rsidP="00757E9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C6F11" w:rsidRDefault="004C6F11" w:rsidP="004C6F11">
            <w:pPr>
              <w:spacing w:after="0" w:line="240" w:lineRule="auto"/>
            </w:pPr>
          </w:p>
          <w:p w:rsidR="002A4441" w:rsidRPr="004C6F11" w:rsidRDefault="002A4441" w:rsidP="004C6F11">
            <w:pPr>
              <w:spacing w:after="0" w:line="240" w:lineRule="auto"/>
            </w:pP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C6F11" w:rsidRDefault="004C6F11" w:rsidP="0057153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456F33" w:rsidRDefault="00456F33">
      <w:pPr>
        <w:rPr>
          <w:rFonts w:ascii="Calibri" w:eastAsia="Calibri" w:hAnsi="Calibri" w:cs="Calibri"/>
        </w:rPr>
      </w:pPr>
    </w:p>
    <w:sectPr w:rsidR="00456F33" w:rsidSect="00C554F6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704CC" w:rsidRDefault="00E704CC" w:rsidP="004C6F11">
      <w:pPr>
        <w:spacing w:after="0" w:line="240" w:lineRule="auto"/>
      </w:pPr>
      <w:r>
        <w:separator/>
      </w:r>
    </w:p>
  </w:endnote>
  <w:endnote w:type="continuationSeparator" w:id="0">
    <w:p w:rsidR="00E704CC" w:rsidRDefault="00E704CC" w:rsidP="004C6F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dobe Garamond Pro">
    <w:panose1 w:val="02020502060506020403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B1D4A" w:rsidRDefault="002B1D4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B1D4A" w:rsidRDefault="002B1D4A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B1D4A" w:rsidRDefault="002B1D4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704CC" w:rsidRDefault="00E704CC" w:rsidP="004C6F11">
      <w:pPr>
        <w:spacing w:after="0" w:line="240" w:lineRule="auto"/>
      </w:pPr>
      <w:r>
        <w:separator/>
      </w:r>
    </w:p>
  </w:footnote>
  <w:footnote w:type="continuationSeparator" w:id="0">
    <w:p w:rsidR="00E704CC" w:rsidRDefault="00E704CC" w:rsidP="004C6F1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B1D4A" w:rsidRDefault="002B1D4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04CC" w:rsidRDefault="002B1D4A">
    <w:pPr>
      <w:pStyle w:val="Header"/>
    </w:pPr>
    <w:r>
      <w:t>Unit 14 LA</w:t>
    </w:r>
    <w:r w:rsidR="00467173">
      <w:t xml:space="preserve">2 </w:t>
    </w:r>
    <w:r w:rsidR="00E704CC">
      <w:t xml:space="preserve">Source Table  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B1D4A" w:rsidRDefault="002B1D4A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717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6F33"/>
    <w:rsid w:val="001F3C9E"/>
    <w:rsid w:val="00255E98"/>
    <w:rsid w:val="002A4441"/>
    <w:rsid w:val="002B1D4A"/>
    <w:rsid w:val="003C7DF1"/>
    <w:rsid w:val="003E2FE0"/>
    <w:rsid w:val="00402336"/>
    <w:rsid w:val="00456F33"/>
    <w:rsid w:val="00461955"/>
    <w:rsid w:val="00467173"/>
    <w:rsid w:val="004A6062"/>
    <w:rsid w:val="004C6F11"/>
    <w:rsid w:val="00571534"/>
    <w:rsid w:val="006D4B67"/>
    <w:rsid w:val="00757E91"/>
    <w:rsid w:val="007B5721"/>
    <w:rsid w:val="00805A5F"/>
    <w:rsid w:val="00932F03"/>
    <w:rsid w:val="00981433"/>
    <w:rsid w:val="009A7D80"/>
    <w:rsid w:val="00A40EBA"/>
    <w:rsid w:val="00AA7F8D"/>
    <w:rsid w:val="00B9522C"/>
    <w:rsid w:val="00C45DB2"/>
    <w:rsid w:val="00C554F6"/>
    <w:rsid w:val="00CF6248"/>
    <w:rsid w:val="00E5445B"/>
    <w:rsid w:val="00E704CC"/>
    <w:rsid w:val="00EE44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  <w14:docId w14:val="56710219"/>
  <w15:docId w15:val="{00EFB730-4109-46CE-A572-E07A59345C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554F6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4C6F1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C6F11"/>
  </w:style>
  <w:style w:type="paragraph" w:styleId="Footer">
    <w:name w:val="footer"/>
    <w:basedOn w:val="Normal"/>
    <w:link w:val="FooterChar"/>
    <w:uiPriority w:val="99"/>
    <w:unhideWhenUsed/>
    <w:rsid w:val="004C6F1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C6F11"/>
  </w:style>
  <w:style w:type="paragraph" w:styleId="BalloonText">
    <w:name w:val="Balloon Text"/>
    <w:basedOn w:val="Normal"/>
    <w:link w:val="BalloonTextChar"/>
    <w:uiPriority w:val="99"/>
    <w:semiHidden/>
    <w:unhideWhenUsed/>
    <w:rsid w:val="004C6F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C6F11"/>
    <w:rPr>
      <w:rFonts w:ascii="Tahoma" w:hAnsi="Tahoma" w:cs="Tahoma"/>
      <w:sz w:val="16"/>
      <w:szCs w:val="16"/>
    </w:rPr>
  </w:style>
  <w:style w:type="character" w:styleId="FollowedHyperlink">
    <w:name w:val="FollowedHyperlink"/>
    <w:basedOn w:val="DefaultParagraphFont"/>
    <w:uiPriority w:val="99"/>
    <w:semiHidden/>
    <w:unhideWhenUsed/>
    <w:rsid w:val="00C45DB2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footer" Target="footer3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eader" Target="header1.xml"/><Relationship Id="rId5" Type="http://schemas.openxmlformats.org/officeDocument/2006/relationships/endnotes" Target="endnotes.xml"/><Relationship Id="rId15" Type="http://schemas.openxmlformats.org/officeDocument/2006/relationships/header" Target="header3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E3DC444A</Template>
  <TotalTime>37</TotalTime>
  <Pages>2</Pages>
  <Words>151</Words>
  <Characters>867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RM plc</Company>
  <LinksUpToDate>false</LinksUpToDate>
  <CharactersWithSpaces>1016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 C Skinner</dc:creator>
  <cp:keywords/>
  <dc:description/>
  <cp:lastModifiedBy>Hannah Long</cp:lastModifiedBy>
  <cp:revision>3</cp:revision>
  <dcterms:created xsi:type="dcterms:W3CDTF">2016-12-12T13:27:00Z</dcterms:created>
  <dcterms:modified xsi:type="dcterms:W3CDTF">2020-01-14T09:37:00Z</dcterms:modified>
</cp:coreProperties>
</file>