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4E0363" w14:textId="77777777" w:rsidR="00964577" w:rsidRPr="003B4525" w:rsidRDefault="00964577" w:rsidP="00964577">
      <w:pPr>
        <w:rPr>
          <w:rFonts w:ascii="Garamond" w:hAnsi="Garamond"/>
        </w:rPr>
      </w:pPr>
    </w:p>
    <w:p w14:paraId="04E4A58A" w14:textId="77777777" w:rsidR="00964577" w:rsidRPr="003B4525" w:rsidRDefault="00964577" w:rsidP="00964577">
      <w:pPr>
        <w:pStyle w:val="ABrdtextutanindrag"/>
        <w:rPr>
          <w:rFonts w:ascii="Garamond" w:hAnsi="Garamond"/>
        </w:rPr>
      </w:pPr>
    </w:p>
    <w:p w14:paraId="52AF57ED" w14:textId="77777777" w:rsidR="00964577" w:rsidRPr="003B4525" w:rsidRDefault="00964577" w:rsidP="00964577">
      <w:pPr>
        <w:pStyle w:val="ABrdtextmedindragfrsta"/>
        <w:rPr>
          <w:rFonts w:ascii="Garamond" w:hAnsi="Garamond"/>
        </w:rPr>
      </w:pPr>
    </w:p>
    <w:p w14:paraId="2BCD132A" w14:textId="77777777" w:rsidR="00964577" w:rsidRPr="003B4525" w:rsidRDefault="00964577" w:rsidP="00964577">
      <w:pPr>
        <w:pStyle w:val="ABrdtextmedindragfrsta"/>
        <w:rPr>
          <w:rFonts w:ascii="Garamond" w:hAnsi="Garamond"/>
        </w:rPr>
      </w:pPr>
    </w:p>
    <w:p w14:paraId="7564F398" w14:textId="77777777" w:rsidR="00964577" w:rsidRPr="003B4525" w:rsidRDefault="00964577" w:rsidP="00516E5E">
      <w:pPr>
        <w:pStyle w:val="ABrdtextmedindragfrsta"/>
        <w:ind w:firstLine="0"/>
        <w:rPr>
          <w:rFonts w:ascii="Garamond" w:hAnsi="Garamond"/>
        </w:rPr>
      </w:pPr>
    </w:p>
    <w:p w14:paraId="3CE1F70B" w14:textId="387FAEC8" w:rsidR="00964577" w:rsidRPr="00E11BD5" w:rsidRDefault="002715AB" w:rsidP="00AF5B58">
      <w:pPr>
        <w:pStyle w:val="ASmuststitel"/>
        <w:ind w:right="-147"/>
        <w:rPr>
          <w:lang w:val="en-GB"/>
        </w:rPr>
      </w:pPr>
      <w:r>
        <w:rPr>
          <w:lang w:val="en-GB"/>
        </w:rPr>
        <w:t>ABC</w:t>
      </w:r>
    </w:p>
    <w:p w14:paraId="43CF3F55" w14:textId="2809D868" w:rsidR="00964577" w:rsidRPr="00E11BD5" w:rsidRDefault="00E11BD5" w:rsidP="00964577">
      <w:pPr>
        <w:pStyle w:val="Aundertitelcentrerad"/>
        <w:rPr>
          <w:rFonts w:ascii="Garamond" w:hAnsi="Garamond"/>
          <w:lang w:val="en-GB"/>
        </w:rPr>
      </w:pPr>
      <w:r w:rsidRPr="00E11BD5">
        <w:rPr>
          <w:rFonts w:ascii="Garamond" w:hAnsi="Garamond"/>
          <w:lang w:val="en-GB"/>
        </w:rPr>
        <w:t>A</w:t>
      </w:r>
      <w:r w:rsidR="002715AB">
        <w:rPr>
          <w:rFonts w:ascii="Garamond" w:hAnsi="Garamond"/>
          <w:lang w:val="en-GB"/>
        </w:rPr>
        <w:t>BC</w:t>
      </w:r>
    </w:p>
    <w:p w14:paraId="00BD6DA9" w14:textId="77777777" w:rsidR="00964577" w:rsidRPr="00E11BD5" w:rsidRDefault="00964577" w:rsidP="00964577">
      <w:pPr>
        <w:pStyle w:val="Aundertitelcentrerad"/>
        <w:rPr>
          <w:rFonts w:ascii="Garamond" w:hAnsi="Garamond"/>
          <w:lang w:val="en-GB"/>
        </w:rPr>
      </w:pPr>
    </w:p>
    <w:p w14:paraId="7E248E55" w14:textId="77777777" w:rsidR="00964577" w:rsidRPr="00E11BD5" w:rsidRDefault="00964577" w:rsidP="00964577">
      <w:pPr>
        <w:rPr>
          <w:rFonts w:ascii="Garamond" w:hAnsi="Garamond"/>
          <w:lang w:val="en-GB"/>
        </w:rPr>
      </w:pPr>
    </w:p>
    <w:p w14:paraId="5B755DF2" w14:textId="415765B6" w:rsidR="00964577" w:rsidRPr="00E11BD5" w:rsidRDefault="00045FFD" w:rsidP="00964577">
      <w:pPr>
        <w:pStyle w:val="Aundertitelcentrerad"/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ABC</w:t>
      </w:r>
    </w:p>
    <w:p w14:paraId="40A1F716" w14:textId="77777777" w:rsidR="00964577" w:rsidRPr="00E11BD5" w:rsidRDefault="00964577" w:rsidP="00964577">
      <w:pPr>
        <w:pStyle w:val="ABrdtextutanindrag"/>
        <w:rPr>
          <w:rFonts w:ascii="Garamond" w:hAnsi="Garamond"/>
          <w:lang w:val="en-GB"/>
        </w:rPr>
      </w:pPr>
    </w:p>
    <w:p w14:paraId="2090EF98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73446392" w14:textId="50E5C75D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21ACD193" w14:textId="77777777" w:rsidR="00964577" w:rsidRPr="00E11BD5" w:rsidRDefault="00964577" w:rsidP="00964577">
      <w:pPr>
        <w:rPr>
          <w:rFonts w:ascii="Garamond" w:hAnsi="Garamond"/>
          <w:lang w:val="en-GB"/>
        </w:rPr>
      </w:pPr>
    </w:p>
    <w:p w14:paraId="7DF0BFDA" w14:textId="77777777" w:rsidR="00964577" w:rsidRPr="00E11BD5" w:rsidRDefault="00964577" w:rsidP="00964577">
      <w:pPr>
        <w:pStyle w:val="ABrdtextutanindrag"/>
        <w:rPr>
          <w:rFonts w:ascii="Garamond" w:hAnsi="Garamond"/>
          <w:lang w:val="en-GB"/>
        </w:rPr>
      </w:pPr>
    </w:p>
    <w:p w14:paraId="17FD0B07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619CD6B2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58E54B9F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6F92EE3F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72CADEC5" w14:textId="77777777" w:rsidR="00964577" w:rsidRPr="00E11BD5" w:rsidRDefault="00964577" w:rsidP="00964577">
      <w:pPr>
        <w:rPr>
          <w:rFonts w:ascii="Garamond" w:hAnsi="Garamond"/>
          <w:lang w:val="en-GB"/>
        </w:rPr>
      </w:pPr>
    </w:p>
    <w:p w14:paraId="6BD11D61" w14:textId="77777777" w:rsidR="00964577" w:rsidRPr="00E11BD5" w:rsidRDefault="00964577" w:rsidP="00964577">
      <w:pPr>
        <w:pStyle w:val="ABrdtextmedindragfrsta"/>
        <w:rPr>
          <w:rFonts w:ascii="Garamond" w:hAnsi="Garamond"/>
          <w:lang w:val="en-GB"/>
        </w:rPr>
      </w:pPr>
    </w:p>
    <w:p w14:paraId="50610F25" w14:textId="77777777" w:rsidR="00964577" w:rsidRPr="00E11BD5" w:rsidRDefault="00964577" w:rsidP="00516E5E">
      <w:pPr>
        <w:pStyle w:val="ABrdtextmedindragfrsta"/>
        <w:ind w:firstLine="0"/>
        <w:rPr>
          <w:rFonts w:ascii="Garamond" w:hAnsi="Garamond"/>
          <w:lang w:val="en-GB"/>
        </w:rPr>
      </w:pPr>
    </w:p>
    <w:p w14:paraId="368ED07D" w14:textId="77777777" w:rsidR="00964577" w:rsidRPr="00E11BD5" w:rsidRDefault="00964577" w:rsidP="00964577">
      <w:pPr>
        <w:pStyle w:val="ABrdtextutanindrag"/>
        <w:rPr>
          <w:rFonts w:ascii="Garamond" w:hAnsi="Garamond"/>
          <w:lang w:val="en-GB"/>
        </w:rPr>
      </w:pPr>
      <w:r w:rsidRPr="00E11BD5">
        <w:rPr>
          <w:rFonts w:ascii="Garamond" w:hAnsi="Garamond"/>
          <w:lang w:val="en-GB"/>
        </w:rPr>
        <w:br w:type="page"/>
      </w:r>
    </w:p>
    <w:p w14:paraId="1E225612" w14:textId="5448A927" w:rsidR="00964577" w:rsidRPr="00490CA6" w:rsidRDefault="00964577" w:rsidP="00BD3A50">
      <w:pPr>
        <w:pStyle w:val="AExtrarubrikeriinledning"/>
        <w:rPr>
          <w:lang w:val="en-GB"/>
        </w:rPr>
      </w:pPr>
      <w:bookmarkStart w:id="0" w:name="_Toc274137257"/>
      <w:bookmarkStart w:id="1" w:name="_Toc274137284"/>
      <w:r w:rsidRPr="00490CA6">
        <w:rPr>
          <w:lang w:val="en-GB"/>
        </w:rPr>
        <w:lastRenderedPageBreak/>
        <w:t>Contents</w:t>
      </w:r>
      <w:bookmarkEnd w:id="0"/>
      <w:bookmarkEnd w:id="1"/>
    </w:p>
    <w:p w14:paraId="52269A6C" w14:textId="2EF8E5AA" w:rsidR="002715AB" w:rsidRDefault="002715AB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>
        <w:rPr>
          <w:lang w:val="en-GB"/>
        </w:rPr>
        <w:fldChar w:fldCharType="begin"/>
      </w:r>
      <w:r>
        <w:rPr>
          <w:lang w:val="en-GB"/>
        </w:rPr>
        <w:instrText xml:space="preserve"> TOC \t "Heading 1,3,Heading 2,4,Heading 3,5,A_Kapitelrubrik,2,A_Kapitelnummer,1" </w:instrText>
      </w:r>
      <w:r>
        <w:rPr>
          <w:lang w:val="en-GB"/>
        </w:rPr>
        <w:fldChar w:fldCharType="separate"/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_Toc532494498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2DFEF801" w14:textId="68001016" w:rsidR="002715AB" w:rsidRDefault="002715AB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 w:rsidRPr="00B40742">
        <w:rPr>
          <w:rFonts w:ascii="Garamond" w:hAnsi="Garamond"/>
          <w:noProof/>
          <w:lang w:val="en-GB"/>
        </w:rPr>
        <w:t>1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_Toc532494499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5</w:t>
      </w:r>
      <w:r>
        <w:rPr>
          <w:noProof/>
        </w:rPr>
        <w:fldChar w:fldCharType="end"/>
      </w:r>
    </w:p>
    <w:p w14:paraId="297CFEE1" w14:textId="78E7478C" w:rsidR="002715AB" w:rsidRDefault="002715AB">
      <w:pPr>
        <w:pStyle w:val="TOC2"/>
        <w:rPr>
          <w:rFonts w:asciiTheme="minorHAnsi" w:eastAsiaTheme="minorEastAsia" w:hAnsiTheme="minorHAnsi" w:cstheme="minorBidi"/>
          <w:noProof/>
          <w:sz w:val="22"/>
          <w:lang w:val="en-GB" w:eastAsia="en-GB"/>
        </w:rPr>
      </w:pPr>
      <w:r w:rsidRPr="00B40742">
        <w:rPr>
          <w:rFonts w:ascii="Garamond" w:hAnsi="Garamond"/>
          <w:noProof/>
          <w:lang w:val="en-GB"/>
        </w:rPr>
        <w:t>Introduction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_Toc532494500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5</w:t>
      </w:r>
      <w:r>
        <w:rPr>
          <w:noProof/>
        </w:rPr>
        <w:fldChar w:fldCharType="end"/>
      </w:r>
    </w:p>
    <w:p w14:paraId="3B4AC046" w14:textId="0414CD5C" w:rsidR="002715AB" w:rsidRDefault="002715AB">
      <w:pPr>
        <w:pStyle w:val="TOC3"/>
        <w:tabs>
          <w:tab w:val="right" w:leader="dot" w:pos="6222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 w:rsidRPr="00B40742">
        <w:rPr>
          <w:rFonts w:ascii="Garamond" w:hAnsi="Garamond"/>
          <w:noProof/>
          <w:lang w:val="en-GB"/>
        </w:rPr>
        <w:t>Person Cantered Care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_Toc532494501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5</w:t>
      </w:r>
      <w:r>
        <w:rPr>
          <w:noProof/>
        </w:rPr>
        <w:fldChar w:fldCharType="end"/>
      </w:r>
    </w:p>
    <w:p w14:paraId="3DBF22A9" w14:textId="5BF4F5BE" w:rsidR="002715AB" w:rsidRDefault="002715AB">
      <w:pPr>
        <w:pStyle w:val="TOC4"/>
        <w:tabs>
          <w:tab w:val="left" w:pos="900"/>
          <w:tab w:val="right" w:leader="dot" w:pos="6222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 w:rsidRPr="00B40742">
        <w:rPr>
          <w:rFonts w:ascii="Garamond" w:hAnsi="Garamond"/>
          <w:noProof/>
          <w:lang w:val="en-GB"/>
        </w:rPr>
        <w:t>1.</w:t>
      </w:r>
      <w:r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  <w:tab/>
      </w:r>
      <w:r w:rsidRPr="00B40742">
        <w:rPr>
          <w:noProof/>
          <w:lang w:val="en-GB"/>
        </w:rPr>
        <w:t>A one size does not fit all standard?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_Toc532494502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5</w:t>
      </w:r>
      <w:r>
        <w:rPr>
          <w:noProof/>
        </w:rPr>
        <w:fldChar w:fldCharType="end"/>
      </w:r>
    </w:p>
    <w:p w14:paraId="68A17014" w14:textId="37AC1FC4" w:rsidR="002715AB" w:rsidRDefault="002715AB">
      <w:pPr>
        <w:pStyle w:val="TOC5"/>
        <w:tabs>
          <w:tab w:val="left" w:pos="1080"/>
          <w:tab w:val="right" w:leader="dot" w:pos="6222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 w:rsidRPr="00B40742">
        <w:rPr>
          <w:rFonts w:ascii="Garamond" w:hAnsi="Garamond"/>
          <w:noProof/>
          <w:lang w:val="en-GB"/>
        </w:rPr>
        <w:t>1.</w:t>
      </w:r>
      <w:r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  <w:tab/>
      </w:r>
      <w:r w:rsidRPr="00B40742">
        <w:rPr>
          <w:noProof/>
          <w:lang w:val="en-GB"/>
        </w:rPr>
        <w:t>Aim and research questions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_Toc532494503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5</w:t>
      </w:r>
      <w:r>
        <w:rPr>
          <w:noProof/>
        </w:rPr>
        <w:fldChar w:fldCharType="end"/>
      </w:r>
    </w:p>
    <w:p w14:paraId="1455A26F" w14:textId="537B7242" w:rsidR="002715AB" w:rsidRDefault="002715AB">
      <w:pPr>
        <w:pStyle w:val="TOC3"/>
        <w:tabs>
          <w:tab w:val="right" w:leader="dot" w:pos="6222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 w:eastAsia="en-GB"/>
        </w:rPr>
      </w:pPr>
      <w:r w:rsidRPr="002715AB">
        <w:rPr>
          <w:rFonts w:ascii="Garamond" w:eastAsia="MS Gothic" w:hAnsi="Garamond"/>
          <w:noProof/>
          <w:lang w:val="en-GB"/>
        </w:rPr>
        <w:t>Paper IV</w:t>
      </w:r>
      <w:r w:rsidRPr="002715AB">
        <w:rPr>
          <w:noProof/>
          <w:lang w:val="en-GB"/>
        </w:rPr>
        <w:tab/>
      </w:r>
      <w:r>
        <w:rPr>
          <w:noProof/>
        </w:rPr>
        <w:fldChar w:fldCharType="begin"/>
      </w:r>
      <w:r w:rsidRPr="002715AB">
        <w:rPr>
          <w:noProof/>
          <w:lang w:val="en-GB"/>
        </w:rPr>
        <w:instrText xml:space="preserve"> PAGEREF _Toc532494504 \h </w:instrText>
      </w:r>
      <w:r>
        <w:rPr>
          <w:noProof/>
        </w:rPr>
      </w:r>
      <w:r>
        <w:rPr>
          <w:noProof/>
        </w:rPr>
        <w:fldChar w:fldCharType="separate"/>
      </w:r>
      <w:r w:rsidRPr="002715AB">
        <w:rPr>
          <w:noProof/>
          <w:lang w:val="en-GB"/>
        </w:rPr>
        <w:t>9</w:t>
      </w:r>
      <w:r>
        <w:rPr>
          <w:noProof/>
        </w:rPr>
        <w:fldChar w:fldCharType="end"/>
      </w:r>
    </w:p>
    <w:p w14:paraId="1AD1835F" w14:textId="31D3625D" w:rsidR="00A32BE7" w:rsidRPr="002715AB" w:rsidRDefault="002715AB" w:rsidP="00A32BE7">
      <w:pPr>
        <w:pStyle w:val="TOC1"/>
        <w:rPr>
          <w:noProof/>
          <w:lang w:val="en-GB"/>
        </w:rPr>
      </w:pPr>
      <w:r>
        <w:rPr>
          <w:lang w:val="en-GB"/>
        </w:rPr>
        <w:fldChar w:fldCharType="end"/>
      </w:r>
      <w:r w:rsidR="00A32BE7">
        <w:rPr>
          <w:lang w:val="en-GB"/>
        </w:rPr>
        <w:fldChar w:fldCharType="begin"/>
      </w:r>
      <w:r w:rsidR="00A32BE7">
        <w:rPr>
          <w:lang w:val="en-GB"/>
        </w:rPr>
        <w:instrText xml:space="preserve"> TOC \b C3 \* MERGEFORMAT </w:instrText>
      </w:r>
      <w:r w:rsidR="00A32BE7">
        <w:rPr>
          <w:lang w:val="en-GB"/>
        </w:rPr>
        <w:fldChar w:fldCharType="separate"/>
      </w:r>
    </w:p>
    <w:p w14:paraId="264CB301" w14:textId="2AB98BAB" w:rsidR="00964577" w:rsidRPr="002715AB" w:rsidRDefault="00A32BE7" w:rsidP="00A32BE7">
      <w:pPr>
        <w:pStyle w:val="TOC1"/>
        <w:rPr>
          <w:lang w:val="en-GB"/>
        </w:rPr>
      </w:pPr>
      <w:r>
        <w:rPr>
          <w:lang w:val="en-GB"/>
        </w:rPr>
        <w:fldChar w:fldCharType="end"/>
      </w:r>
    </w:p>
    <w:p w14:paraId="4FBCF560" w14:textId="77777777" w:rsidR="00741276" w:rsidRPr="002715AB" w:rsidRDefault="00741276" w:rsidP="00741276">
      <w:pPr>
        <w:rPr>
          <w:lang w:val="en-GB"/>
        </w:rPr>
      </w:pPr>
    </w:p>
    <w:p w14:paraId="056DB50C" w14:textId="037DEE76" w:rsidR="006F1472" w:rsidRPr="002715AB" w:rsidRDefault="00E2036E" w:rsidP="00741276">
      <w:pPr>
        <w:pStyle w:val="AKapitelnummer"/>
        <w:numPr>
          <w:ilvl w:val="0"/>
          <w:numId w:val="0"/>
        </w:numPr>
        <w:ind w:left="360"/>
        <w:jc w:val="center"/>
        <w:rPr>
          <w:lang w:val="en-GB"/>
        </w:rPr>
        <w:sectPr w:rsidR="006F1472" w:rsidRPr="002715AB" w:rsidSect="00B05791">
          <w:headerReference w:type="even" r:id="rId8"/>
          <w:footerReference w:type="even" r:id="rId9"/>
          <w:footerReference w:type="default" r:id="rId10"/>
          <w:headerReference w:type="first" r:id="rId11"/>
          <w:footerReference w:type="first" r:id="rId12"/>
          <w:type w:val="oddPage"/>
          <w:pgSz w:w="8784" w:h="12470"/>
          <w:pgMar w:top="1134" w:right="1418" w:bottom="1134" w:left="1134" w:header="709" w:footer="567" w:gutter="0"/>
          <w:cols w:space="708"/>
          <w:titlePg/>
        </w:sectPr>
      </w:pPr>
      <w:bookmarkStart w:id="2" w:name="_Toc532494498"/>
      <w:r w:rsidRPr="003B4525"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70E00C13" wp14:editId="5E3C33FB">
                <wp:simplePos x="0" y="0"/>
                <wp:positionH relativeFrom="page">
                  <wp:posOffset>1634490</wp:posOffset>
                </wp:positionH>
                <wp:positionV relativeFrom="page">
                  <wp:posOffset>2777490</wp:posOffset>
                </wp:positionV>
                <wp:extent cx="2057400" cy="685800"/>
                <wp:effectExtent l="0" t="0" r="3810" b="3810"/>
                <wp:wrapNone/>
                <wp:docPr id="9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68580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650977" w14:textId="77777777" w:rsidR="00A8089D" w:rsidRDefault="00A8089D" w:rsidP="00964577">
                            <w:r>
                              <w:t>TOM VÄNSTERSIDA</w:t>
                            </w:r>
                          </w:p>
                          <w:p w14:paraId="6A28D1E7" w14:textId="77777777" w:rsidR="00A8089D" w:rsidRDefault="00A8089D" w:rsidP="00964577">
                            <w:r>
                              <w:t>Ta bort denna markering före tryck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E00C1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128.7pt;margin-top:218.7pt;width:162pt;height:54pt;z-index:2516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" fillcolor="yellow" stroked="f">
                <v:textbox inset=",7.2pt,,7.2pt">
                  <w:txbxContent>
                    <w:p w14:paraId="27650977" w14:textId="77777777" w:rsidR="00A8089D" w:rsidRDefault="00A8089D" w:rsidP="00964577">
                      <w:r>
                        <w:t>TOM VÄNSTERSIDA</w:t>
                      </w:r>
                    </w:p>
                    <w:p w14:paraId="6A28D1E7" w14:textId="77777777" w:rsidR="00A8089D" w:rsidRDefault="00A8089D" w:rsidP="00964577">
                      <w:r>
                        <w:t>Ta bort denna markering före tryck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bookmarkEnd w:id="2"/>
    </w:p>
    <w:p w14:paraId="4C900149" w14:textId="1E5D5E3F" w:rsidR="000D4C25" w:rsidRPr="0069518F" w:rsidRDefault="000D4C25" w:rsidP="0069518F">
      <w:pPr>
        <w:pStyle w:val="AKapitelnummer"/>
        <w:keepNext/>
        <w:numPr>
          <w:ilvl w:val="0"/>
          <w:numId w:val="15"/>
        </w:numPr>
        <w:suppressLineNumbers/>
        <w:rPr>
          <w:rFonts w:ascii="Garamond" w:hAnsi="Garamond"/>
          <w:lang w:val="en-GB"/>
        </w:rPr>
      </w:pPr>
      <w:bookmarkStart w:id="3" w:name="_Toc532470268"/>
      <w:bookmarkStart w:id="4" w:name="_Toc532488425"/>
      <w:bookmarkStart w:id="5" w:name="_Toc532494499"/>
      <w:r w:rsidRPr="0069518F">
        <w:rPr>
          <w:rFonts w:ascii="Garamond" w:hAnsi="Garamond"/>
          <w:lang w:val="en-GB"/>
        </w:rPr>
        <w:lastRenderedPageBreak/>
        <w:t>1</w:t>
      </w:r>
      <w:bookmarkEnd w:id="3"/>
      <w:bookmarkEnd w:id="4"/>
      <w:bookmarkEnd w:id="5"/>
    </w:p>
    <w:p w14:paraId="4B8E3C90" w14:textId="452C8732" w:rsidR="000D4C25" w:rsidRPr="00490CA6" w:rsidRDefault="003B4525" w:rsidP="000D4C25">
      <w:pPr>
        <w:pStyle w:val="AKapitelrubrik"/>
        <w:rPr>
          <w:rFonts w:ascii="Garamond" w:hAnsi="Garamond"/>
          <w:lang w:val="en-GB"/>
        </w:rPr>
      </w:pPr>
      <w:bookmarkStart w:id="6" w:name="_Toc532470269"/>
      <w:bookmarkStart w:id="7" w:name="_Toc532494500"/>
      <w:r w:rsidRPr="00490CA6">
        <w:rPr>
          <w:rFonts w:ascii="Garamond" w:hAnsi="Garamond"/>
          <w:lang w:val="en-GB"/>
        </w:rPr>
        <w:t>I</w:t>
      </w:r>
      <w:r w:rsidR="00490CA6">
        <w:rPr>
          <w:rFonts w:ascii="Garamond" w:hAnsi="Garamond"/>
          <w:lang w:val="en-GB"/>
        </w:rPr>
        <w:t>ntroduction</w:t>
      </w:r>
      <w:bookmarkEnd w:id="6"/>
      <w:bookmarkEnd w:id="7"/>
    </w:p>
    <w:p w14:paraId="2AB6417F" w14:textId="77777777" w:rsidR="000D4C25" w:rsidRPr="00490CA6" w:rsidRDefault="000D4C25" w:rsidP="000D4C25">
      <w:pPr>
        <w:pStyle w:val="ABrdtextutanindrag"/>
        <w:rPr>
          <w:rFonts w:ascii="Garamond" w:hAnsi="Garamond"/>
          <w:color w:val="A6A6A6"/>
          <w:lang w:val="en-GB"/>
        </w:rPr>
      </w:pPr>
      <w:proofErr w:type="spellStart"/>
      <w:r w:rsidRPr="00490CA6">
        <w:rPr>
          <w:rFonts w:ascii="Garamond" w:hAnsi="Garamond"/>
          <w:color w:val="A6A6A6"/>
          <w:lang w:val="en-GB"/>
        </w:rPr>
        <w:t>Blankrad</w:t>
      </w:r>
      <w:proofErr w:type="spellEnd"/>
    </w:p>
    <w:p w14:paraId="2CFB6F2B" w14:textId="491104C6" w:rsidR="000D4C25" w:rsidRPr="00BE57E9" w:rsidRDefault="000D4C25" w:rsidP="000D4C25">
      <w:pPr>
        <w:pStyle w:val="ABrdtextutanindrag"/>
        <w:rPr>
          <w:rFonts w:ascii="Garamond" w:hAnsi="Garamond"/>
          <w:lang w:val="en-GB"/>
        </w:rPr>
      </w:pPr>
      <w:r w:rsidRPr="00BE57E9">
        <w:rPr>
          <w:rFonts w:ascii="Garamond" w:hAnsi="Garamond"/>
          <w:lang w:val="en-GB"/>
        </w:rPr>
        <w:t>Text</w:t>
      </w:r>
    </w:p>
    <w:p w14:paraId="77D662AE" w14:textId="6D1B6B14" w:rsidR="00490CA6" w:rsidRDefault="002715AB" w:rsidP="00490CA6">
      <w:pPr>
        <w:pStyle w:val="Heading1"/>
        <w:rPr>
          <w:rFonts w:ascii="Garamond" w:hAnsi="Garamond"/>
          <w:lang w:val="en-GB"/>
        </w:rPr>
      </w:pPr>
      <w:bookmarkStart w:id="8" w:name="_Toc532494501"/>
      <w:r>
        <w:rPr>
          <w:rFonts w:ascii="Garamond" w:hAnsi="Garamond"/>
          <w:lang w:val="en-GB"/>
        </w:rPr>
        <w:t>Person Cantered Care</w:t>
      </w:r>
      <w:bookmarkEnd w:id="8"/>
    </w:p>
    <w:p w14:paraId="2A255C71" w14:textId="2074ACFE" w:rsidR="00490CA6" w:rsidRDefault="002715AB" w:rsidP="002715AB">
      <w:pPr>
        <w:pStyle w:val="Heading2"/>
        <w:rPr>
          <w:lang w:val="en-GB"/>
        </w:rPr>
      </w:pPr>
      <w:bookmarkStart w:id="9" w:name="_Toc532494502"/>
      <w:r>
        <w:rPr>
          <w:lang w:val="en-GB"/>
        </w:rPr>
        <w:t>A one size does not fit all standard?</w:t>
      </w:r>
      <w:bookmarkEnd w:id="9"/>
    </w:p>
    <w:p w14:paraId="44E489C8" w14:textId="4AA6691D" w:rsidR="000D4C25" w:rsidRPr="00BE57E9" w:rsidRDefault="002715AB" w:rsidP="002715AB">
      <w:pPr>
        <w:pStyle w:val="Heading3"/>
        <w:rPr>
          <w:lang w:val="en-GB"/>
        </w:rPr>
      </w:pPr>
      <w:bookmarkStart w:id="10" w:name="_Toc532494503"/>
      <w:r>
        <w:rPr>
          <w:lang w:val="en-GB"/>
        </w:rPr>
        <w:t>Aim and research questions</w:t>
      </w:r>
      <w:bookmarkEnd w:id="10"/>
    </w:p>
    <w:p w14:paraId="0E868A3C" w14:textId="63BACA7C" w:rsidR="000D4C25" w:rsidRPr="00BE57E9" w:rsidRDefault="000D4C25" w:rsidP="000D4C25">
      <w:pPr>
        <w:pStyle w:val="ABrdtextmedindragfrsta"/>
        <w:rPr>
          <w:rFonts w:ascii="Garamond" w:hAnsi="Garamond"/>
          <w:lang w:val="en-GB"/>
        </w:rPr>
      </w:pPr>
      <w:bookmarkStart w:id="11" w:name="_GoBack"/>
      <w:bookmarkEnd w:id="11"/>
    </w:p>
    <w:p w14:paraId="5A71EBB3" w14:textId="77777777" w:rsidR="000D4C25" w:rsidRPr="00BE57E9" w:rsidRDefault="000D4C25" w:rsidP="000D4C25">
      <w:pPr>
        <w:pStyle w:val="ABrdtextmedindragfrsta"/>
        <w:rPr>
          <w:rFonts w:ascii="Garamond" w:hAnsi="Garamond"/>
          <w:lang w:val="en-GB"/>
        </w:rPr>
      </w:pPr>
    </w:p>
    <w:p w14:paraId="5F6C0BF1" w14:textId="3EC68380" w:rsidR="000D4C25" w:rsidRPr="00BE57E9" w:rsidRDefault="00A8089D" w:rsidP="000D4C25">
      <w:pPr>
        <w:rPr>
          <w:rFonts w:ascii="Garamond" w:hAnsi="Garamond"/>
          <w:lang w:val="en-GB"/>
        </w:rPr>
        <w:sectPr w:rsidR="000D4C25" w:rsidRPr="00BE57E9" w:rsidSect="00B05791">
          <w:headerReference w:type="even" r:id="rId13"/>
          <w:headerReference w:type="default" r:id="rId14"/>
          <w:footerReference w:type="even" r:id="rId15"/>
          <w:footerReference w:type="default" r:id="rId16"/>
          <w:type w:val="oddPage"/>
          <w:pgSz w:w="8784" w:h="12470"/>
          <w:pgMar w:top="1134" w:right="1418" w:bottom="1134" w:left="1134" w:header="709" w:footer="567" w:gutter="0"/>
          <w:cols w:space="708"/>
          <w:titlePg/>
        </w:sectPr>
      </w:pPr>
      <w:r w:rsidRPr="00BE57E9">
        <w:rPr>
          <w:rFonts w:ascii="Garamond" w:hAnsi="Garamond"/>
          <w:lang w:val="en-GB"/>
        </w:rPr>
        <w:br w:type="page"/>
      </w:r>
    </w:p>
    <w:p w14:paraId="07988F10" w14:textId="5FC8F913" w:rsidR="00AF7E63" w:rsidRPr="003B4525" w:rsidRDefault="00AF7E63" w:rsidP="00706923">
      <w:pPr>
        <w:pStyle w:val="ABrdtextmedindragfrsta"/>
        <w:rPr>
          <w:rFonts w:ascii="Garamond" w:hAnsi="Garamond"/>
        </w:rPr>
        <w:sectPr w:rsidR="00AF7E63" w:rsidRPr="003B4525" w:rsidSect="00B05791">
          <w:headerReference w:type="default" r:id="rId17"/>
          <w:type w:val="oddPage"/>
          <w:pgSz w:w="8784" w:h="12470"/>
          <w:pgMar w:top="1134" w:right="1418" w:bottom="1134" w:left="1134" w:header="709" w:footer="567" w:gutter="0"/>
          <w:cols w:space="708"/>
          <w:titlePg/>
        </w:sectPr>
      </w:pPr>
    </w:p>
    <w:tbl>
      <w:tblPr>
        <w:tblpPr w:leftFromText="187" w:rightFromText="187" w:vertAnchor="page" w:horzAnchor="page" w:tblpX="1250" w:tblpY="2215"/>
        <w:tblW w:w="2502" w:type="pct"/>
        <w:tblBorders>
          <w:left w:val="single" w:sz="18" w:space="0" w:color="4F81BD"/>
        </w:tblBorders>
        <w:tblLook w:val="04A0" w:firstRow="1" w:lastRow="0" w:firstColumn="1" w:lastColumn="0" w:noHBand="0" w:noVBand="1"/>
      </w:tblPr>
      <w:tblGrid>
        <w:gridCol w:w="3234"/>
      </w:tblGrid>
      <w:tr w:rsidR="00B05791" w:rsidRPr="003B4525" w14:paraId="74410019" w14:textId="77777777" w:rsidTr="00B05791">
        <w:tc>
          <w:tcPr>
            <w:tcW w:w="3234" w:type="dxa"/>
            <w:tcBorders>
              <w:left w:val="single" w:sz="4" w:space="0" w:color="000000"/>
            </w:tcBorders>
            <w:shd w:val="clear" w:color="auto" w:fill="auto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02B4FC55" w14:textId="77777777" w:rsidR="00B05791" w:rsidRPr="003B4525" w:rsidRDefault="00B05791" w:rsidP="00B05791">
            <w:pPr>
              <w:pStyle w:val="Heading1"/>
              <w:rPr>
                <w:rFonts w:ascii="Garamond" w:eastAsia="MS Gothic" w:hAnsi="Garamond"/>
              </w:rPr>
            </w:pPr>
            <w:bookmarkStart w:id="12" w:name="_Toc532470278"/>
            <w:bookmarkStart w:id="13" w:name="_Toc532488440"/>
            <w:bookmarkStart w:id="14" w:name="_Toc532494504"/>
            <w:r w:rsidRPr="003B4525">
              <w:rPr>
                <w:rFonts w:ascii="Garamond" w:eastAsia="MS Gothic" w:hAnsi="Garamond"/>
              </w:rPr>
              <w:lastRenderedPageBreak/>
              <w:t>Paper IV</w:t>
            </w:r>
            <w:bookmarkEnd w:id="12"/>
            <w:bookmarkEnd w:id="13"/>
            <w:bookmarkEnd w:id="14"/>
          </w:p>
        </w:tc>
      </w:tr>
      <w:tr w:rsidR="00B05791" w:rsidRPr="003B4525" w14:paraId="2FCFA4EF" w14:textId="77777777" w:rsidTr="00B05791">
        <w:tc>
          <w:tcPr>
            <w:tcW w:w="3234" w:type="dxa"/>
            <w:tcBorders>
              <w:left w:val="single" w:sz="4" w:space="0" w:color="000000"/>
            </w:tcBorders>
            <w:shd w:val="clear" w:color="auto" w:fill="auto"/>
          </w:tcPr>
          <w:p w14:paraId="7CADBA43" w14:textId="77777777" w:rsidR="00B05791" w:rsidRPr="003B4525" w:rsidRDefault="00B05791" w:rsidP="00B05791">
            <w:pPr>
              <w:pStyle w:val="ATabelltext"/>
              <w:rPr>
                <w:rFonts w:ascii="Garamond" w:eastAsia="MS Gothic" w:hAnsi="Garamond"/>
                <w:sz w:val="18"/>
                <w:szCs w:val="18"/>
              </w:rPr>
            </w:pPr>
            <w:r w:rsidRPr="003B4525">
              <w:rPr>
                <w:rFonts w:ascii="Garamond" w:hAnsi="Garamond"/>
                <w:noProof/>
                <w:sz w:val="18"/>
                <w:szCs w:val="18"/>
                <w:lang w:val="en-US"/>
              </w:rPr>
              <w:t xml:space="preserve">Hedenus, Anna </w:t>
            </w:r>
            <w:r w:rsidRPr="003B4525">
              <w:rPr>
                <w:rFonts w:ascii="Garamond" w:hAnsi="Garamond"/>
                <w:noProof/>
                <w:sz w:val="18"/>
                <w:szCs w:val="18"/>
                <w:highlight w:val="yellow"/>
                <w:lang w:val="en-US"/>
              </w:rPr>
              <w:t>(Forthcoming)</w:t>
            </w:r>
            <w:r w:rsidRPr="003B4525">
              <w:rPr>
                <w:rFonts w:ascii="Garamond" w:hAnsi="Garamond"/>
                <w:noProof/>
                <w:sz w:val="18"/>
                <w:szCs w:val="18"/>
                <w:lang w:val="en-US"/>
              </w:rPr>
              <w:t xml:space="preserve"> Finding Prosperity as a Lottery Winner: Presentations of Self After Acquisition of sudden wealth. </w:t>
            </w:r>
            <w:r w:rsidRPr="003B4525">
              <w:rPr>
                <w:rFonts w:ascii="Garamond" w:hAnsi="Garamond"/>
                <w:i/>
                <w:noProof/>
                <w:sz w:val="18"/>
                <w:szCs w:val="18"/>
                <w:lang w:val="en-US"/>
              </w:rPr>
              <w:t>Sociology</w:t>
            </w:r>
            <w:r w:rsidRPr="003B4525">
              <w:rPr>
                <w:rFonts w:ascii="Garamond" w:hAnsi="Garamond"/>
                <w:noProof/>
                <w:sz w:val="18"/>
                <w:szCs w:val="18"/>
                <w:lang w:val="en-US"/>
              </w:rPr>
              <w:t xml:space="preserve"> 45 (1)</w:t>
            </w:r>
            <w:r w:rsidRPr="003B4525">
              <w:rPr>
                <w:rFonts w:ascii="Garamond" w:hAnsi="Garamond"/>
                <w:noProof/>
                <w:sz w:val="18"/>
                <w:szCs w:val="18"/>
                <w:highlight w:val="yellow"/>
                <w:lang w:val="en-US"/>
              </w:rPr>
              <w:t>: 1-16.</w:t>
            </w:r>
          </w:p>
        </w:tc>
      </w:tr>
      <w:tr w:rsidR="00B05791" w:rsidRPr="003B4525" w14:paraId="67EF48A2" w14:textId="77777777" w:rsidTr="00B05791">
        <w:tc>
          <w:tcPr>
            <w:tcW w:w="3234" w:type="dxa"/>
            <w:tcBorders>
              <w:left w:val="single" w:sz="4" w:space="0" w:color="000000"/>
            </w:tcBorders>
            <w:shd w:val="clear" w:color="auto" w:fill="auto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4BF743C2" w14:textId="77777777" w:rsidR="00B05791" w:rsidRPr="003B4525" w:rsidRDefault="00B05791" w:rsidP="00B05791">
            <w:pPr>
              <w:pStyle w:val="NoSpacing"/>
              <w:rPr>
                <w:rFonts w:ascii="Garamond" w:eastAsia="MS Gothic" w:hAnsi="Garamond"/>
                <w:color w:val="000000"/>
                <w:sz w:val="24"/>
                <w:szCs w:val="24"/>
                <w:lang w:val="en-US"/>
              </w:rPr>
            </w:pPr>
            <w:r w:rsidRPr="003B4525">
              <w:rPr>
                <w:rFonts w:ascii="Garamond" w:eastAsia="Cambria" w:hAnsi="Garamond" w:cs="Helvetica"/>
                <w:bCs/>
                <w:noProof/>
                <w:color w:val="000000"/>
                <w:sz w:val="18"/>
                <w:szCs w:val="18"/>
                <w:lang w:val="en-US"/>
              </w:rPr>
              <w:t>Final version 28 April 2010</w:t>
            </w:r>
          </w:p>
        </w:tc>
      </w:tr>
    </w:tbl>
    <w:p w14:paraId="61C262EA" w14:textId="77777777" w:rsidR="00A0020C" w:rsidRPr="003B4525" w:rsidRDefault="00A0020C" w:rsidP="00A0020C">
      <w:pPr>
        <w:pStyle w:val="ABrdtextmedindragfrsta"/>
        <w:rPr>
          <w:rFonts w:ascii="Garamond" w:hAnsi="Garamond"/>
        </w:rPr>
      </w:pPr>
    </w:p>
    <w:p w14:paraId="795992B5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7C5E1293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3FFB961A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31BA314C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4F01FFE2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1AC261B0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2E2A5596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29221B42" w14:textId="77777777" w:rsidR="001E3800" w:rsidRPr="003B4525" w:rsidRDefault="001E3800" w:rsidP="00C43EF3">
      <w:pPr>
        <w:pStyle w:val="ABrdtextmedindragfrsta"/>
        <w:ind w:firstLine="0"/>
        <w:rPr>
          <w:rFonts w:ascii="Garamond" w:hAnsi="Garamond"/>
        </w:rPr>
      </w:pPr>
    </w:p>
    <w:p w14:paraId="1C7C7C8F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6EC33BA9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52D4A7B2" w14:textId="77777777" w:rsidR="001E3800" w:rsidRPr="003B4525" w:rsidRDefault="001E3800" w:rsidP="001E3800">
      <w:pPr>
        <w:pStyle w:val="ABrdtextmedindragfrsta"/>
        <w:rPr>
          <w:rFonts w:ascii="Garamond" w:hAnsi="Garamond"/>
        </w:rPr>
      </w:pPr>
    </w:p>
    <w:p w14:paraId="433247AF" w14:textId="77777777" w:rsidR="00AF7E63" w:rsidRPr="003B4525" w:rsidRDefault="00AF7E63" w:rsidP="00AF7E63">
      <w:pPr>
        <w:pStyle w:val="Paperinledning"/>
        <w:rPr>
          <w:rFonts w:ascii="Garamond" w:hAnsi="Garamond"/>
        </w:rPr>
      </w:pPr>
      <w:r w:rsidRPr="003B4525">
        <w:rPr>
          <w:rFonts w:ascii="Garamond" w:hAnsi="Garamond"/>
        </w:rPr>
        <w:t>IV</w:t>
      </w:r>
    </w:p>
    <w:p w14:paraId="7AF4CD40" w14:textId="12208C3C" w:rsidR="001276CB" w:rsidRPr="003B4525" w:rsidRDefault="001276CB" w:rsidP="001276CB">
      <w:pPr>
        <w:pStyle w:val="MacroText"/>
        <w:rPr>
          <w:rFonts w:ascii="Garamond" w:hAnsi="Garamond"/>
        </w:rPr>
      </w:pPr>
    </w:p>
    <w:p w14:paraId="1C7317CC" w14:textId="77777777" w:rsidR="00E34206" w:rsidRPr="003B4525" w:rsidRDefault="00E34206" w:rsidP="00E34206">
      <w:pPr>
        <w:pStyle w:val="ABrdtextutanindrag"/>
        <w:rPr>
          <w:rFonts w:ascii="Garamond" w:hAnsi="Garamond"/>
        </w:rPr>
      </w:pPr>
    </w:p>
    <w:p w14:paraId="0664B738" w14:textId="77777777" w:rsidR="0091647F" w:rsidRPr="003B4525" w:rsidRDefault="0091647F" w:rsidP="0091647F">
      <w:pPr>
        <w:pStyle w:val="ABrdtextmedindragfrsta"/>
        <w:rPr>
          <w:rFonts w:ascii="Garamond" w:hAnsi="Garamond"/>
        </w:rPr>
      </w:pPr>
    </w:p>
    <w:p w14:paraId="60D5851B" w14:textId="77777777" w:rsidR="0091647F" w:rsidRPr="003B4525" w:rsidRDefault="0091647F" w:rsidP="0091647F">
      <w:pPr>
        <w:pStyle w:val="ABrdtextmedindragfrsta"/>
        <w:rPr>
          <w:rFonts w:ascii="Garamond" w:hAnsi="Garamond"/>
        </w:rPr>
      </w:pPr>
    </w:p>
    <w:sectPr w:rsidR="0091647F" w:rsidRPr="003B4525" w:rsidSect="00B05791">
      <w:type w:val="oddPage"/>
      <w:pgSz w:w="8784" w:h="12470"/>
      <w:pgMar w:top="1134" w:right="1418" w:bottom="1134" w:left="1134" w:header="709" w:footer="56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7C5867" w14:textId="77777777" w:rsidR="00C64B09" w:rsidRDefault="00C64B09">
      <w:pPr>
        <w:spacing w:line="240" w:lineRule="auto"/>
      </w:pPr>
      <w:r>
        <w:separator/>
      </w:r>
    </w:p>
  </w:endnote>
  <w:endnote w:type="continuationSeparator" w:id="0">
    <w:p w14:paraId="5C05791E" w14:textId="77777777" w:rsidR="00C64B09" w:rsidRDefault="00C64B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altName w:val="Courier New"/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4EE432" w14:textId="77777777" w:rsidR="00A8089D" w:rsidRDefault="00A8089D" w:rsidP="006F1472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E5BE20" w14:textId="77777777" w:rsidR="00A8089D" w:rsidRDefault="00A8089D" w:rsidP="006F1472">
    <w:pPr>
      <w:pStyle w:val="Footer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8FB81E" w14:textId="77777777" w:rsidR="00A8089D" w:rsidRDefault="00A8089D" w:rsidP="006F1472">
    <w:pPr>
      <w:pStyle w:val="Footer"/>
      <w:ind w:right="360"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FDE07" w14:textId="77777777" w:rsidR="00A8089D" w:rsidRDefault="00A8089D" w:rsidP="00EF4C82">
    <w:pPr>
      <w:pStyle w:val="Footer"/>
      <w:framePr w:wrap="around" w:vAnchor="text" w:hAnchor="margin" w:xAlign="outside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F4B0A">
      <w:rPr>
        <w:rStyle w:val="PageNumber"/>
        <w:noProof/>
      </w:rPr>
      <w:t>16</w:t>
    </w:r>
    <w:r>
      <w:rPr>
        <w:rStyle w:val="PageNumber"/>
      </w:rPr>
      <w:fldChar w:fldCharType="end"/>
    </w:r>
  </w:p>
  <w:p w14:paraId="1C7585CA" w14:textId="77777777" w:rsidR="00A8089D" w:rsidRDefault="00A8089D" w:rsidP="006F1472">
    <w:pPr>
      <w:pStyle w:val="Footer"/>
      <w:ind w:right="360"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ADB971" w14:textId="77777777" w:rsidR="00EF4C82" w:rsidRDefault="00EF4C82" w:rsidP="00BE0AD3">
    <w:pPr>
      <w:pStyle w:val="Footer"/>
      <w:framePr w:wrap="around" w:vAnchor="text" w:hAnchor="margin" w:xAlign="outside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2036E">
      <w:rPr>
        <w:rStyle w:val="PageNumber"/>
        <w:noProof/>
      </w:rPr>
      <w:t>13</w:t>
    </w:r>
    <w:r>
      <w:rPr>
        <w:rStyle w:val="PageNumber"/>
      </w:rPr>
      <w:fldChar w:fldCharType="end"/>
    </w:r>
  </w:p>
  <w:p w14:paraId="64AFF7AB" w14:textId="77777777" w:rsidR="00EF4C82" w:rsidRDefault="00EF4C82" w:rsidP="006F1472">
    <w:pPr>
      <w:pStyle w:val="Footer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B63D39" w14:textId="77777777" w:rsidR="00C64B09" w:rsidRDefault="00C64B09">
      <w:pPr>
        <w:spacing w:line="240" w:lineRule="auto"/>
      </w:pPr>
      <w:r>
        <w:separator/>
      </w:r>
    </w:p>
  </w:footnote>
  <w:footnote w:type="continuationSeparator" w:id="0">
    <w:p w14:paraId="32EBB6D9" w14:textId="77777777" w:rsidR="00C64B09" w:rsidRDefault="00C64B0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F282FF" w14:textId="77777777" w:rsidR="00A8089D" w:rsidRPr="002C71BD" w:rsidRDefault="00A8089D" w:rsidP="00964577">
    <w:pPr>
      <w:pStyle w:val="ASidhuvudvnstersida"/>
    </w:pPr>
  </w:p>
  <w:p w14:paraId="0C986A53" w14:textId="77777777" w:rsidR="00A8089D" w:rsidRDefault="00A808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0A6FCD" w14:textId="77777777" w:rsidR="00A8089D" w:rsidRDefault="00A8089D" w:rsidP="00706923">
    <w:pPr>
      <w:pStyle w:val="ASidhuvudhgersida"/>
    </w:pPr>
  </w:p>
  <w:p w14:paraId="457003BC" w14:textId="77777777" w:rsidR="00A8089D" w:rsidRDefault="00A8089D" w:rsidP="00706923">
    <w:pPr>
      <w:pStyle w:val="ABrdtextutanindrag"/>
    </w:pPr>
  </w:p>
  <w:p w14:paraId="754C0B3A" w14:textId="77777777" w:rsidR="00A8089D" w:rsidRDefault="00A8089D" w:rsidP="00706923">
    <w:pPr>
      <w:pStyle w:val="ABrdtextmedindragfrsta"/>
    </w:pPr>
  </w:p>
  <w:p w14:paraId="0157984D" w14:textId="77777777" w:rsidR="00A8089D" w:rsidRDefault="00A8089D" w:rsidP="00706923">
    <w:pPr>
      <w:pStyle w:val="ABrdtextmedindragfrsta"/>
    </w:pPr>
  </w:p>
  <w:p w14:paraId="187A6890" w14:textId="77777777" w:rsidR="00A8089D" w:rsidRDefault="00A8089D" w:rsidP="00706923">
    <w:pPr>
      <w:pStyle w:val="ABrdtextmedindragfrsta"/>
    </w:pPr>
  </w:p>
  <w:p w14:paraId="2B0A24B2" w14:textId="77777777" w:rsidR="00A8089D" w:rsidRPr="00706923" w:rsidRDefault="00A8089D" w:rsidP="00706923">
    <w:pPr>
      <w:pStyle w:val="ABrdtextmedindragfrst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59108C" w14:textId="77777777" w:rsidR="00A8089D" w:rsidRPr="002C71BD" w:rsidRDefault="00A8089D" w:rsidP="00964577">
    <w:pPr>
      <w:pStyle w:val="ASidhuvudvnstersida"/>
    </w:pPr>
    <w:r>
      <w:t>Titel på avhandling</w:t>
    </w:r>
  </w:p>
  <w:p w14:paraId="1ADCA24E" w14:textId="77777777" w:rsidR="00A8089D" w:rsidRDefault="00A8089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69C7EA" w14:textId="77777777" w:rsidR="00A8089D" w:rsidRDefault="00A8089D" w:rsidP="00A8089D">
    <w:pPr>
      <w:pStyle w:val="ASidhuvudhgersida"/>
    </w:pPr>
    <w:r>
      <w:t>KAPITELRUBRIK 1 (</w:t>
    </w:r>
    <w:r w:rsidR="00682A78">
      <w:t>Länka ur föregående)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BBE3F6" w14:textId="77777777" w:rsidR="00682A78" w:rsidRDefault="00682A78" w:rsidP="00A8089D">
    <w:pPr>
      <w:pStyle w:val="ASidhuvudhgersida"/>
    </w:pPr>
    <w:r>
      <w:t>KAPITELRUBRIK 2 (Länka ur föregående)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4BCBD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9BC8B0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D4C4FBB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E6AAC5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B03EC1B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5B16B4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92DA63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443865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B8260F7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0A84A5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4BDA5F6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89D2E98"/>
    <w:multiLevelType w:val="hybridMultilevel"/>
    <w:tmpl w:val="26165BB6"/>
    <w:lvl w:ilvl="0" w:tplc="35D47B4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C5A17B7"/>
    <w:multiLevelType w:val="multilevel"/>
    <w:tmpl w:val="2F866D18"/>
    <w:styleLink w:val="Style1"/>
    <w:lvl w:ilvl="0">
      <w:start w:val="1"/>
      <w:numFmt w:val="none"/>
      <w:pStyle w:val="AKapitelnummer"/>
      <w:lvlText w:val="%1"/>
      <w:lvlJc w:val="left"/>
      <w:pPr>
        <w:ind w:left="360" w:hanging="360"/>
      </w:pPr>
      <w:rPr>
        <w:rFonts w:ascii="Garamond" w:hAnsi="Garamond" w:hint="default"/>
        <w:sz w:val="20"/>
      </w:rPr>
    </w:lvl>
    <w:lvl w:ilvl="1">
      <w:start w:val="1"/>
      <w:numFmt w:val="decimal"/>
      <w:pStyle w:val="Heading2"/>
      <w:lvlText w:val="%2."/>
      <w:lvlJc w:val="left"/>
      <w:pPr>
        <w:ind w:left="720" w:hanging="360"/>
      </w:pPr>
      <w:rPr>
        <w:rFonts w:ascii="Garamond" w:hAnsi="Garamond" w:hint="default"/>
      </w:rPr>
    </w:lvl>
    <w:lvl w:ilvl="2">
      <w:start w:val="1"/>
      <w:numFmt w:val="decimal"/>
      <w:pStyle w:val="Heading3"/>
      <w:lvlText w:val="%3."/>
      <w:lvlJc w:val="left"/>
      <w:pPr>
        <w:ind w:left="1080" w:hanging="360"/>
      </w:pPr>
      <w:rPr>
        <w:rFonts w:ascii="Garamond" w:hAnsi="Garamond" w:hint="default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Garamond" w:hAnsi="Garamond" w:hint="default"/>
      </w:rPr>
    </w:lvl>
    <w:lvl w:ilvl="4">
      <w:start w:val="1"/>
      <w:numFmt w:val="none"/>
      <w:lvlText w:val="4.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30B126C1"/>
    <w:multiLevelType w:val="multilevel"/>
    <w:tmpl w:val="2F866D18"/>
    <w:numStyleLink w:val="Style1"/>
  </w:abstractNum>
  <w:abstractNum w:abstractNumId="14" w15:restartNumberingAfterBreak="0">
    <w:nsid w:val="46445DEB"/>
    <w:multiLevelType w:val="multilevel"/>
    <w:tmpl w:val="08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4D2A7B40"/>
    <w:multiLevelType w:val="hybridMultilevel"/>
    <w:tmpl w:val="ED28D058"/>
    <w:lvl w:ilvl="0" w:tplc="389077F2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1907E6"/>
    <w:multiLevelType w:val="multilevel"/>
    <w:tmpl w:val="2F866D18"/>
    <w:numStyleLink w:val="Style1"/>
  </w:abstractNum>
  <w:num w:numId="1">
    <w:abstractNumId w:val="0"/>
  </w:num>
  <w:num w:numId="2">
    <w:abstractNumId w:val="9"/>
  </w:num>
  <w:num w:numId="3">
    <w:abstractNumId w:val="10"/>
  </w:num>
  <w:num w:numId="4">
    <w:abstractNumId w:val="8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15"/>
  </w:num>
  <w:num w:numId="13">
    <w:abstractNumId w:val="11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mirrorMargins/>
  <w:proofState w:spelling="clean" w:grammar="clean"/>
  <w:attachedTemplate r:id="rId1"/>
  <w:stylePaneSortMethod w:val="0000"/>
  <w:defaultTabStop w:val="1304"/>
  <w:autoHyphenation/>
  <w:hyphenationZone w:val="425"/>
  <w:evenAndOddHeaders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57D63"/>
    <w:rsid w:val="00034913"/>
    <w:rsid w:val="00045FFD"/>
    <w:rsid w:val="00066A64"/>
    <w:rsid w:val="000702EC"/>
    <w:rsid w:val="00097CCE"/>
    <w:rsid w:val="000D4C25"/>
    <w:rsid w:val="001276CB"/>
    <w:rsid w:val="00130F64"/>
    <w:rsid w:val="00181B29"/>
    <w:rsid w:val="001C6C9D"/>
    <w:rsid w:val="001E3800"/>
    <w:rsid w:val="00213569"/>
    <w:rsid w:val="00214EBC"/>
    <w:rsid w:val="00247DF8"/>
    <w:rsid w:val="00256DBD"/>
    <w:rsid w:val="002715AB"/>
    <w:rsid w:val="00306F04"/>
    <w:rsid w:val="0033226C"/>
    <w:rsid w:val="003342BD"/>
    <w:rsid w:val="00341935"/>
    <w:rsid w:val="00372FAD"/>
    <w:rsid w:val="003A351C"/>
    <w:rsid w:val="003B4525"/>
    <w:rsid w:val="003C4644"/>
    <w:rsid w:val="00490CA6"/>
    <w:rsid w:val="004A5611"/>
    <w:rsid w:val="004C5756"/>
    <w:rsid w:val="00516E5E"/>
    <w:rsid w:val="005521F1"/>
    <w:rsid w:val="00557F00"/>
    <w:rsid w:val="00597575"/>
    <w:rsid w:val="005C46C2"/>
    <w:rsid w:val="005D58DE"/>
    <w:rsid w:val="005E748A"/>
    <w:rsid w:val="005F0681"/>
    <w:rsid w:val="0061779C"/>
    <w:rsid w:val="006329C0"/>
    <w:rsid w:val="00646C6B"/>
    <w:rsid w:val="00655708"/>
    <w:rsid w:val="00657EB1"/>
    <w:rsid w:val="00682A78"/>
    <w:rsid w:val="0069518F"/>
    <w:rsid w:val="006E488B"/>
    <w:rsid w:val="006F1472"/>
    <w:rsid w:val="00706923"/>
    <w:rsid w:val="007144BE"/>
    <w:rsid w:val="00724BEC"/>
    <w:rsid w:val="00741276"/>
    <w:rsid w:val="007976AF"/>
    <w:rsid w:val="00816C59"/>
    <w:rsid w:val="0085559A"/>
    <w:rsid w:val="00874636"/>
    <w:rsid w:val="00891228"/>
    <w:rsid w:val="008B3347"/>
    <w:rsid w:val="008F0F21"/>
    <w:rsid w:val="008F4B0A"/>
    <w:rsid w:val="0091647F"/>
    <w:rsid w:val="009442BB"/>
    <w:rsid w:val="00957D63"/>
    <w:rsid w:val="00964577"/>
    <w:rsid w:val="00A0020C"/>
    <w:rsid w:val="00A176FD"/>
    <w:rsid w:val="00A32BE7"/>
    <w:rsid w:val="00A56752"/>
    <w:rsid w:val="00A74695"/>
    <w:rsid w:val="00A8089D"/>
    <w:rsid w:val="00A819B7"/>
    <w:rsid w:val="00AC50E9"/>
    <w:rsid w:val="00AF5B58"/>
    <w:rsid w:val="00AF7E63"/>
    <w:rsid w:val="00B05791"/>
    <w:rsid w:val="00B2129C"/>
    <w:rsid w:val="00BD3A50"/>
    <w:rsid w:val="00BE0AD3"/>
    <w:rsid w:val="00BE57E9"/>
    <w:rsid w:val="00BF17E9"/>
    <w:rsid w:val="00C32C10"/>
    <w:rsid w:val="00C43EF3"/>
    <w:rsid w:val="00C64B09"/>
    <w:rsid w:val="00C659EB"/>
    <w:rsid w:val="00CC7A91"/>
    <w:rsid w:val="00D0375D"/>
    <w:rsid w:val="00D058A8"/>
    <w:rsid w:val="00D2590E"/>
    <w:rsid w:val="00D95510"/>
    <w:rsid w:val="00E03A4B"/>
    <w:rsid w:val="00E11BD5"/>
    <w:rsid w:val="00E2036E"/>
    <w:rsid w:val="00E3195E"/>
    <w:rsid w:val="00E34206"/>
    <w:rsid w:val="00E351CF"/>
    <w:rsid w:val="00EC4F23"/>
    <w:rsid w:val="00EF4C82"/>
    <w:rsid w:val="00F10EA9"/>
    <w:rsid w:val="00F779AB"/>
    <w:rsid w:val="00FC0BC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9F34A8A"/>
  <w14:defaultImageDpi w14:val="300"/>
  <w15:docId w15:val="{71E56ED0-8352-476F-B7AC-41318274D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Cambria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/>
    <w:lsdException w:name="List Continue 4" w:semiHidden="1"/>
    <w:lsdException w:name="List Continue 5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 w:qFormat="1"/>
    <w:lsdException w:name="Colorful Grid" w:qFormat="1"/>
    <w:lsdException w:name="Light Shading Accent 1" w:qFormat="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 w:qFormat="1"/>
    <w:lsdException w:name="Medium List 2 Accent 6" w:qFormat="1"/>
    <w:lsdException w:name="Medium Grid 1 Accent 6" w:qFormat="1"/>
    <w:lsdException w:name="Medium Grid 2 Accent 6" w:qFormat="1"/>
    <w:lsdException w:name="Medium Grid 3 Accent 6" w:qFormat="1"/>
    <w:lsdException w:name="Dark List Accent 6"/>
    <w:lsdException w:name="Colorful Shading Accent 6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91647F"/>
    <w:pPr>
      <w:spacing w:line="240" w:lineRule="exact"/>
    </w:pPr>
    <w:rPr>
      <w:szCs w:val="24"/>
      <w:lang w:eastAsia="en-US"/>
    </w:rPr>
  </w:style>
  <w:style w:type="paragraph" w:styleId="Heading1">
    <w:name w:val="heading 1"/>
    <w:basedOn w:val="Normal"/>
    <w:next w:val="ABrdtextutanindrag"/>
    <w:link w:val="Heading1Char"/>
    <w:uiPriority w:val="9"/>
    <w:qFormat/>
    <w:rsid w:val="00306F04"/>
    <w:pPr>
      <w:keepNext/>
      <w:keepLines/>
      <w:spacing w:before="120" w:after="40" w:line="360" w:lineRule="exact"/>
      <w:outlineLvl w:val="0"/>
    </w:pPr>
    <w:rPr>
      <w:rFonts w:ascii="Helvetica" w:eastAsia="Times New Roman" w:hAnsi="Helvetica"/>
      <w:bCs/>
      <w:color w:val="000000"/>
      <w:sz w:val="32"/>
      <w:szCs w:val="32"/>
    </w:rPr>
  </w:style>
  <w:style w:type="paragraph" w:styleId="Heading2">
    <w:name w:val="heading 2"/>
    <w:basedOn w:val="Normal"/>
    <w:next w:val="ABrdtextutanindrag"/>
    <w:link w:val="Heading2Char"/>
    <w:uiPriority w:val="9"/>
    <w:qFormat/>
    <w:rsid w:val="0085559A"/>
    <w:pPr>
      <w:keepNext/>
      <w:numPr>
        <w:ilvl w:val="1"/>
        <w:numId w:val="18"/>
      </w:numPr>
      <w:spacing w:line="280" w:lineRule="exact"/>
      <w:outlineLvl w:val="1"/>
    </w:pPr>
    <w:rPr>
      <w:rFonts w:ascii="Helvetica" w:eastAsia="Times New Roman" w:hAnsi="Helvetica"/>
      <w:bCs/>
      <w:iCs/>
      <w:sz w:val="24"/>
      <w:szCs w:val="28"/>
    </w:rPr>
  </w:style>
  <w:style w:type="paragraph" w:styleId="Heading3">
    <w:name w:val="heading 3"/>
    <w:basedOn w:val="Normal"/>
    <w:next w:val="ABrdtextutanindrag"/>
    <w:link w:val="Heading3Char"/>
    <w:uiPriority w:val="9"/>
    <w:qFormat/>
    <w:rsid w:val="0085559A"/>
    <w:pPr>
      <w:keepNext/>
      <w:numPr>
        <w:ilvl w:val="2"/>
        <w:numId w:val="18"/>
      </w:numPr>
      <w:spacing w:line="260" w:lineRule="exact"/>
      <w:outlineLvl w:val="2"/>
    </w:pPr>
    <w:rPr>
      <w:rFonts w:ascii="Helvetica" w:eastAsia="Times New Roman" w:hAnsi="Helvetica"/>
      <w:bCs/>
      <w:szCs w:val="26"/>
    </w:rPr>
  </w:style>
  <w:style w:type="paragraph" w:styleId="Heading4">
    <w:name w:val="heading 4"/>
    <w:basedOn w:val="Normal"/>
    <w:next w:val="Normal"/>
    <w:link w:val="Heading4Char"/>
    <w:semiHidden/>
    <w:qFormat/>
    <w:rsid w:val="00306F04"/>
    <w:pPr>
      <w:keepNext/>
      <w:spacing w:before="240" w:after="60"/>
      <w:outlineLvl w:val="3"/>
    </w:pPr>
    <w:rPr>
      <w:rFonts w:ascii="Helvetica" w:eastAsia="Times New Roman" w:hAnsi="Helvetica"/>
      <w:b/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semiHidden/>
    <w:locked/>
    <w:rsid w:val="00B37B63"/>
    <w:pPr>
      <w:spacing w:before="240" w:after="60"/>
      <w:outlineLvl w:val="4"/>
    </w:pPr>
    <w:rPr>
      <w:rFonts w:ascii="Cambria" w:eastAsia="Times New Roman" w:hAnsi="Cambr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locked/>
    <w:rsid w:val="00B37B63"/>
    <w:pPr>
      <w:spacing w:before="240" w:after="60"/>
      <w:outlineLvl w:val="5"/>
    </w:pPr>
    <w:rPr>
      <w:rFonts w:ascii="Cambria" w:eastAsia="Times New Roman" w:hAnsi="Cambria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locked/>
    <w:rsid w:val="00B37B63"/>
    <w:pPr>
      <w:spacing w:before="240" w:after="60"/>
      <w:outlineLvl w:val="6"/>
    </w:pPr>
    <w:rPr>
      <w:rFonts w:ascii="Cambria" w:eastAsia="Times New Roman" w:hAnsi="Cambria"/>
      <w:sz w:val="24"/>
    </w:rPr>
  </w:style>
  <w:style w:type="paragraph" w:styleId="Heading8">
    <w:name w:val="heading 8"/>
    <w:basedOn w:val="Normal"/>
    <w:next w:val="Normal"/>
    <w:link w:val="Heading8Char"/>
    <w:semiHidden/>
    <w:locked/>
    <w:rsid w:val="00B37B63"/>
    <w:pPr>
      <w:spacing w:before="240" w:after="60"/>
      <w:outlineLvl w:val="7"/>
    </w:pPr>
    <w:rPr>
      <w:rFonts w:ascii="Cambria" w:eastAsia="Times New Roman" w:hAnsi="Cambria"/>
      <w:i/>
      <w:iCs/>
      <w:sz w:val="24"/>
    </w:rPr>
  </w:style>
  <w:style w:type="paragraph" w:styleId="Heading9">
    <w:name w:val="heading 9"/>
    <w:basedOn w:val="Normal"/>
    <w:next w:val="Normal"/>
    <w:link w:val="Heading9Char"/>
    <w:semiHidden/>
    <w:locked/>
    <w:rsid w:val="00B37B63"/>
    <w:pPr>
      <w:spacing w:before="240" w:after="60"/>
      <w:outlineLvl w:val="8"/>
    </w:pPr>
    <w:rPr>
      <w:rFonts w:ascii="Calibri" w:eastAsia="Times New Roman" w:hAnsi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rdtextutanindrag">
    <w:name w:val="A_Brödtext utan indrag"/>
    <w:basedOn w:val="Normal"/>
    <w:next w:val="ABrdtextmedindragfrsta"/>
    <w:qFormat/>
    <w:rsid w:val="003C4644"/>
    <w:pPr>
      <w:spacing w:line="250" w:lineRule="exact"/>
      <w:jc w:val="both"/>
    </w:pPr>
  </w:style>
  <w:style w:type="paragraph" w:customStyle="1" w:styleId="ABrdtextmedindragfrsta">
    <w:name w:val="A_Brödtext med indrag första"/>
    <w:basedOn w:val="ABrdtextutanindrag"/>
    <w:qFormat/>
    <w:rsid w:val="003C4644"/>
    <w:pPr>
      <w:ind w:firstLine="284"/>
    </w:pPr>
  </w:style>
  <w:style w:type="character" w:customStyle="1" w:styleId="Heading1Char">
    <w:name w:val="Heading 1 Char"/>
    <w:link w:val="Heading1"/>
    <w:uiPriority w:val="9"/>
    <w:rsid w:val="00306F04"/>
    <w:rPr>
      <w:rFonts w:ascii="Helvetica" w:eastAsia="Times New Roman" w:hAnsi="Helvetica"/>
      <w:bCs/>
      <w:color w:val="000000"/>
      <w:sz w:val="32"/>
      <w:szCs w:val="32"/>
      <w:lang w:eastAsia="en-US"/>
    </w:rPr>
  </w:style>
  <w:style w:type="character" w:customStyle="1" w:styleId="Heading2Char">
    <w:name w:val="Heading 2 Char"/>
    <w:link w:val="Heading2"/>
    <w:uiPriority w:val="9"/>
    <w:rsid w:val="00306F04"/>
    <w:rPr>
      <w:rFonts w:ascii="Helvetica" w:eastAsia="Times New Roman" w:hAnsi="Helvetica"/>
      <w:bCs/>
      <w:iCs/>
      <w:sz w:val="24"/>
      <w:szCs w:val="28"/>
      <w:lang w:eastAsia="en-US"/>
    </w:rPr>
  </w:style>
  <w:style w:type="character" w:customStyle="1" w:styleId="Heading3Char">
    <w:name w:val="Heading 3 Char"/>
    <w:link w:val="Heading3"/>
    <w:uiPriority w:val="9"/>
    <w:rsid w:val="00306F04"/>
    <w:rPr>
      <w:rFonts w:ascii="Helvetica" w:eastAsia="Times New Roman" w:hAnsi="Helvetica"/>
      <w:bCs/>
      <w:szCs w:val="26"/>
      <w:lang w:eastAsia="en-US"/>
    </w:rPr>
  </w:style>
  <w:style w:type="character" w:customStyle="1" w:styleId="Heading4Char">
    <w:name w:val="Heading 4 Char"/>
    <w:link w:val="Heading4"/>
    <w:semiHidden/>
    <w:rsid w:val="00306F04"/>
    <w:rPr>
      <w:rFonts w:ascii="Helvetica" w:eastAsia="Times New Roman" w:hAnsi="Helvetica"/>
      <w:b/>
      <w:bCs/>
      <w:sz w:val="24"/>
      <w:szCs w:val="28"/>
      <w:lang w:eastAsia="en-US"/>
    </w:rPr>
  </w:style>
  <w:style w:type="character" w:customStyle="1" w:styleId="Heading5Char">
    <w:name w:val="Heading 5 Char"/>
    <w:link w:val="Heading5"/>
    <w:semiHidden/>
    <w:rsid w:val="00FC0BC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link w:val="Heading6"/>
    <w:semiHidden/>
    <w:rsid w:val="00FC0BC5"/>
    <w:rPr>
      <w:rFonts w:eastAsia="Times New Roman"/>
      <w:b/>
      <w:bCs/>
      <w:sz w:val="22"/>
      <w:szCs w:val="22"/>
      <w:lang w:eastAsia="en-US"/>
    </w:rPr>
  </w:style>
  <w:style w:type="character" w:customStyle="1" w:styleId="Heading7Char">
    <w:name w:val="Heading 7 Char"/>
    <w:link w:val="Heading7"/>
    <w:semiHidden/>
    <w:rsid w:val="00FC0BC5"/>
    <w:rPr>
      <w:rFonts w:eastAsia="Times New Roman"/>
      <w:sz w:val="24"/>
      <w:szCs w:val="24"/>
      <w:lang w:eastAsia="en-US"/>
    </w:rPr>
  </w:style>
  <w:style w:type="character" w:customStyle="1" w:styleId="Heading8Char">
    <w:name w:val="Heading 8 Char"/>
    <w:link w:val="Heading8"/>
    <w:semiHidden/>
    <w:rsid w:val="00FC0BC5"/>
    <w:rPr>
      <w:rFonts w:eastAsia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semiHidden/>
    <w:rsid w:val="00FC0BC5"/>
    <w:rPr>
      <w:rFonts w:ascii="Calibri" w:eastAsia="Times New Roman" w:hAnsi="Calibri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647973"/>
    <w:pPr>
      <w:tabs>
        <w:tab w:val="center" w:pos="4703"/>
        <w:tab w:val="right" w:pos="9406"/>
      </w:tabs>
      <w:spacing w:line="240" w:lineRule="auto"/>
    </w:pPr>
  </w:style>
  <w:style w:type="character" w:customStyle="1" w:styleId="HeaderChar">
    <w:name w:val="Header Char"/>
    <w:link w:val="Header"/>
    <w:uiPriority w:val="99"/>
    <w:rsid w:val="00647973"/>
    <w:rPr>
      <w:rFonts w:ascii="Times New Roman" w:hAnsi="Times New Roman"/>
      <w:sz w:val="18"/>
    </w:rPr>
  </w:style>
  <w:style w:type="paragraph" w:styleId="Footer">
    <w:name w:val="footer"/>
    <w:basedOn w:val="Normal"/>
    <w:link w:val="FooterChar"/>
    <w:uiPriority w:val="99"/>
    <w:unhideWhenUsed/>
    <w:rsid w:val="00647973"/>
    <w:pPr>
      <w:tabs>
        <w:tab w:val="center" w:pos="4703"/>
        <w:tab w:val="right" w:pos="9406"/>
      </w:tabs>
      <w:spacing w:line="240" w:lineRule="auto"/>
    </w:pPr>
  </w:style>
  <w:style w:type="character" w:customStyle="1" w:styleId="FooterChar">
    <w:name w:val="Footer Char"/>
    <w:link w:val="Footer"/>
    <w:uiPriority w:val="99"/>
    <w:rsid w:val="00647973"/>
    <w:rPr>
      <w:rFonts w:ascii="Times New Roman" w:hAnsi="Times New Roman"/>
      <w:sz w:val="18"/>
    </w:rPr>
  </w:style>
  <w:style w:type="character" w:styleId="PageNumber">
    <w:name w:val="page number"/>
    <w:basedOn w:val="DefaultParagraphFont"/>
    <w:uiPriority w:val="99"/>
    <w:semiHidden/>
    <w:unhideWhenUsed/>
    <w:rsid w:val="00647973"/>
  </w:style>
  <w:style w:type="paragraph" w:styleId="Subtitle">
    <w:name w:val="Subtitle"/>
    <w:aliases w:val="A_Underrubrik"/>
    <w:basedOn w:val="ABrdtextutanindrag"/>
    <w:next w:val="ABrdtextutanindrag"/>
    <w:link w:val="SubtitleChar"/>
    <w:autoRedefine/>
    <w:uiPriority w:val="11"/>
    <w:qFormat/>
    <w:rsid w:val="00306F04"/>
    <w:pPr>
      <w:numPr>
        <w:ilvl w:val="1"/>
      </w:numPr>
    </w:pPr>
    <w:rPr>
      <w:rFonts w:eastAsia="Times New Roman"/>
      <w:i/>
      <w:iCs/>
      <w:color w:val="000000"/>
      <w:sz w:val="16"/>
    </w:rPr>
  </w:style>
  <w:style w:type="character" w:customStyle="1" w:styleId="SubtitleChar">
    <w:name w:val="Subtitle Char"/>
    <w:aliases w:val="A_Underrubrik Char"/>
    <w:link w:val="Subtitle"/>
    <w:uiPriority w:val="11"/>
    <w:rsid w:val="00306F04"/>
    <w:rPr>
      <w:rFonts w:eastAsia="Times New Roman"/>
      <w:i/>
      <w:iCs/>
      <w:color w:val="000000"/>
      <w:sz w:val="16"/>
      <w:szCs w:val="24"/>
      <w:lang w:eastAsia="en-US"/>
    </w:rPr>
  </w:style>
  <w:style w:type="paragraph" w:customStyle="1" w:styleId="Allmntstyckeformat">
    <w:name w:val="[Allmänt styckeformat]"/>
    <w:basedOn w:val="Normal"/>
    <w:uiPriority w:val="99"/>
    <w:rsid w:val="0061569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cs="Times-Roman"/>
      <w:color w:val="000000"/>
      <w:sz w:val="22"/>
      <w:lang w:eastAsia="sv-SE"/>
    </w:rPr>
  </w:style>
  <w:style w:type="paragraph" w:customStyle="1" w:styleId="ASidhuvudvnstersida">
    <w:name w:val="A_Sidhuvud vänster sida"/>
    <w:basedOn w:val="Header"/>
    <w:qFormat/>
    <w:rsid w:val="006F1472"/>
    <w:rPr>
      <w:caps/>
      <w:color w:val="000000"/>
      <w:szCs w:val="20"/>
    </w:rPr>
  </w:style>
  <w:style w:type="table" w:styleId="TableGrid">
    <w:name w:val="Table Grid"/>
    <w:basedOn w:val="TableNormal"/>
    <w:uiPriority w:val="59"/>
    <w:rsid w:val="001A088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ableofFigures">
    <w:name w:val="table of figures"/>
    <w:basedOn w:val="Normal"/>
    <w:next w:val="Normal"/>
    <w:uiPriority w:val="99"/>
    <w:rsid w:val="00623DBC"/>
  </w:style>
  <w:style w:type="paragraph" w:customStyle="1" w:styleId="Rubrik4">
    <w:name w:val="Rubrik  4"/>
    <w:basedOn w:val="ABrdtextutanindrag"/>
    <w:next w:val="ABrdtextutanindrag"/>
    <w:qFormat/>
    <w:rsid w:val="00306F04"/>
    <w:rPr>
      <w:b/>
    </w:rPr>
  </w:style>
  <w:style w:type="paragraph" w:customStyle="1" w:styleId="AExtrarubrikeriinledning">
    <w:name w:val="A_Extrarubriker i inledning"/>
    <w:basedOn w:val="Heading1"/>
    <w:qFormat/>
    <w:rsid w:val="000702EC"/>
    <w:pPr>
      <w:keepNext w:val="0"/>
      <w:keepLines w:val="0"/>
      <w:pBdr>
        <w:bottom w:val="single" w:sz="4" w:space="1" w:color="auto"/>
      </w:pBdr>
      <w:spacing w:line="400" w:lineRule="exact"/>
    </w:pPr>
    <w:rPr>
      <w:rFonts w:ascii="Garamond" w:hAnsi="Garamond"/>
    </w:rPr>
  </w:style>
  <w:style w:type="paragraph" w:customStyle="1" w:styleId="Textiram">
    <w:name w:val="Text i ram"/>
    <w:basedOn w:val="ABrdtextutanindrag"/>
    <w:next w:val="Allmntstyckeformat"/>
    <w:qFormat/>
    <w:rsid w:val="00306F04"/>
    <w:pPr>
      <w:framePr w:w="6481" w:hSpace="181" w:wrap="notBeside" w:vAnchor="page" w:hAnchor="page" w:x="1130" w:y="6459"/>
    </w:pPr>
  </w:style>
  <w:style w:type="paragraph" w:customStyle="1" w:styleId="Innehllsfrteckning">
    <w:name w:val="Innehållsförteckning"/>
    <w:basedOn w:val="ABrdtextutanindrag"/>
    <w:autoRedefine/>
    <w:qFormat/>
    <w:rsid w:val="00306F04"/>
    <w:pPr>
      <w:tabs>
        <w:tab w:val="left" w:pos="1134"/>
        <w:tab w:val="right" w:leader="dot" w:pos="6521"/>
      </w:tabs>
      <w:spacing w:after="60" w:line="300" w:lineRule="exact"/>
      <w:jc w:val="left"/>
    </w:pPr>
  </w:style>
  <w:style w:type="paragraph" w:styleId="TOC1">
    <w:name w:val="toc 1"/>
    <w:basedOn w:val="Normal"/>
    <w:next w:val="Normal"/>
    <w:autoRedefine/>
    <w:uiPriority w:val="39"/>
    <w:qFormat/>
    <w:rsid w:val="00A32BE7"/>
    <w:pPr>
      <w:tabs>
        <w:tab w:val="right" w:leader="dot" w:pos="6512"/>
      </w:tabs>
    </w:pPr>
  </w:style>
  <w:style w:type="paragraph" w:styleId="TOC2">
    <w:name w:val="toc 2"/>
    <w:basedOn w:val="TOC1"/>
    <w:next w:val="Normal"/>
    <w:autoRedefine/>
    <w:uiPriority w:val="39"/>
    <w:qFormat/>
    <w:rsid w:val="00306F04"/>
    <w:pPr>
      <w:ind w:left="180"/>
    </w:pPr>
    <w:rPr>
      <w:szCs w:val="22"/>
    </w:rPr>
  </w:style>
  <w:style w:type="paragraph" w:customStyle="1" w:styleId="ASidhuvudhgersida">
    <w:name w:val="A_Sidhuvud höger sida"/>
    <w:basedOn w:val="ASidhuvudvnstersida"/>
    <w:next w:val="ABrdtextutanindrag"/>
    <w:qFormat/>
    <w:rsid w:val="006F1472"/>
    <w:pPr>
      <w:jc w:val="right"/>
    </w:pPr>
    <w:rPr>
      <w:color w:val="auto"/>
    </w:rPr>
  </w:style>
  <w:style w:type="paragraph" w:customStyle="1" w:styleId="APaginering">
    <w:name w:val="A_Paginering"/>
    <w:basedOn w:val="Footer"/>
    <w:qFormat/>
    <w:rsid w:val="00306F04"/>
    <w:pPr>
      <w:framePr w:wrap="around" w:vAnchor="text" w:hAnchor="margin" w:xAlign="outside" w:y="1"/>
    </w:pPr>
  </w:style>
  <w:style w:type="paragraph" w:customStyle="1" w:styleId="ATextfigurerochtabeller">
    <w:name w:val="A_Text figurer och tabeller"/>
    <w:basedOn w:val="ABrdtextmedindragfrsta"/>
    <w:qFormat/>
    <w:rsid w:val="00A74695"/>
    <w:pPr>
      <w:spacing w:line="200" w:lineRule="exact"/>
      <w:ind w:firstLine="0"/>
    </w:pPr>
    <w:rPr>
      <w:rFonts w:ascii="Helvetica" w:hAnsi="Helvetica"/>
      <w:sz w:val="14"/>
    </w:rPr>
  </w:style>
  <w:style w:type="table" w:styleId="LightList">
    <w:name w:val="Light List"/>
    <w:basedOn w:val="TableNormal"/>
    <w:rsid w:val="001A088D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LightList-Accent2">
    <w:name w:val="Light List Accent 2"/>
    <w:basedOn w:val="TableNormal"/>
    <w:rsid w:val="001A088D"/>
    <w:pPr>
      <w:jc w:val="both"/>
    </w:pPr>
    <w:rPr>
      <w:sz w:val="16"/>
    </w:rPr>
    <w:tblPr>
      <w:tblStyleRowBandSize w:val="1"/>
      <w:tblStyleColBandSize w:val="1"/>
      <w:tblInd w:w="142" w:type="dxa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customStyle="1" w:styleId="Afigurochtabellrubrik">
    <w:name w:val="A_figur och tabell rubrik"/>
    <w:basedOn w:val="Heading9"/>
    <w:qFormat/>
    <w:rsid w:val="00306F04"/>
    <w:pPr>
      <w:pBdr>
        <w:bottom w:val="single" w:sz="8" w:space="1" w:color="000000"/>
      </w:pBdr>
      <w:spacing w:before="60" w:after="0" w:line="200" w:lineRule="exact"/>
    </w:pPr>
    <w:rPr>
      <w:rFonts w:ascii="Helvetica" w:hAnsi="Helvetica"/>
      <w:sz w:val="16"/>
    </w:rPr>
  </w:style>
  <w:style w:type="paragraph" w:customStyle="1" w:styleId="ABildtext">
    <w:name w:val="A_Bildtext"/>
    <w:basedOn w:val="ABrdtextutanindrag"/>
    <w:qFormat/>
    <w:rsid w:val="00306F04"/>
    <w:rPr>
      <w:i/>
      <w:sz w:val="16"/>
    </w:rPr>
  </w:style>
  <w:style w:type="paragraph" w:customStyle="1" w:styleId="ATabelltext">
    <w:name w:val="A_Tabelltext"/>
    <w:qFormat/>
    <w:rsid w:val="00306F04"/>
    <w:pPr>
      <w:keepLines/>
    </w:pPr>
    <w:rPr>
      <w:rFonts w:ascii="Helvetica" w:hAnsi="Helvetica" w:cs="Helvetica"/>
      <w:bCs/>
      <w:color w:val="000000"/>
      <w:sz w:val="14"/>
      <w:szCs w:val="16"/>
      <w:lang w:eastAsia="en-US"/>
    </w:rPr>
  </w:style>
  <w:style w:type="paragraph" w:customStyle="1" w:styleId="ATabelltexthuvud">
    <w:name w:val="A_Tabelltext huvud"/>
    <w:basedOn w:val="ATabelltext"/>
    <w:qFormat/>
    <w:rsid w:val="00306F04"/>
    <w:rPr>
      <w:b/>
      <w:color w:val="FFFFFF"/>
    </w:rPr>
  </w:style>
  <w:style w:type="character" w:styleId="FootnoteReference">
    <w:name w:val="footnote reference"/>
    <w:rsid w:val="005472FA"/>
    <w:rPr>
      <w:vertAlign w:val="superscript"/>
    </w:rPr>
  </w:style>
  <w:style w:type="paragraph" w:customStyle="1" w:styleId="Afotnot">
    <w:name w:val="A_fotnot"/>
    <w:basedOn w:val="Normal"/>
    <w:qFormat/>
    <w:rsid w:val="00306F04"/>
    <w:pPr>
      <w:spacing w:line="200" w:lineRule="exact"/>
    </w:pPr>
    <w:rPr>
      <w:sz w:val="14"/>
      <w:szCs w:val="20"/>
    </w:rPr>
  </w:style>
  <w:style w:type="paragraph" w:customStyle="1" w:styleId="AKapitelrubrik">
    <w:name w:val="A_Kapitelrubrik"/>
    <w:qFormat/>
    <w:rsid w:val="00A32BE7"/>
    <w:pPr>
      <w:pBdr>
        <w:bottom w:val="single" w:sz="4" w:space="12" w:color="auto"/>
      </w:pBdr>
      <w:jc w:val="right"/>
      <w:outlineLvl w:val="1"/>
    </w:pPr>
    <w:rPr>
      <w:rFonts w:eastAsia="Times New Roman"/>
      <w:bCs/>
      <w:color w:val="000000"/>
      <w:sz w:val="48"/>
      <w:szCs w:val="32"/>
      <w:lang w:eastAsia="en-US"/>
    </w:rPr>
  </w:style>
  <w:style w:type="paragraph" w:customStyle="1" w:styleId="AKapitelnummer">
    <w:name w:val="A_Kapitelnummer"/>
    <w:qFormat/>
    <w:rsid w:val="00A32BE7"/>
    <w:pPr>
      <w:pageBreakBefore/>
      <w:numPr>
        <w:numId w:val="18"/>
      </w:numPr>
      <w:spacing w:line="800" w:lineRule="exact"/>
      <w:ind w:left="357" w:hanging="357"/>
      <w:jc w:val="right"/>
      <w:outlineLvl w:val="0"/>
    </w:pPr>
    <w:rPr>
      <w:b/>
      <w:sz w:val="80"/>
      <w:szCs w:val="24"/>
      <w:lang w:eastAsia="en-US"/>
    </w:rPr>
  </w:style>
  <w:style w:type="paragraph" w:customStyle="1" w:styleId="FormatmallTabelltexthuvud">
    <w:name w:val="Formatmall Tabelltext huvud +"/>
    <w:basedOn w:val="ATabelltexthuvud"/>
    <w:rsid w:val="005F6209"/>
  </w:style>
  <w:style w:type="paragraph" w:styleId="FootnoteText">
    <w:name w:val="footnote text"/>
    <w:basedOn w:val="Normal"/>
    <w:link w:val="FootnoteTextChar"/>
    <w:rsid w:val="0085522E"/>
    <w:rPr>
      <w:szCs w:val="20"/>
    </w:rPr>
  </w:style>
  <w:style w:type="character" w:customStyle="1" w:styleId="FootnoteTextChar">
    <w:name w:val="Footnote Text Char"/>
    <w:link w:val="FootnoteText"/>
    <w:rsid w:val="0085522E"/>
    <w:rPr>
      <w:rFonts w:ascii="Times New Roman" w:hAnsi="Times New Roman"/>
      <w:lang w:eastAsia="en-US"/>
    </w:rPr>
  </w:style>
  <w:style w:type="paragraph" w:customStyle="1" w:styleId="ACitattext">
    <w:name w:val="A_Citattext"/>
    <w:basedOn w:val="ABrdtextutanindrag"/>
    <w:semiHidden/>
    <w:rsid w:val="0085522E"/>
    <w:pPr>
      <w:ind w:left="284" w:right="284"/>
    </w:pPr>
    <w:rPr>
      <w:sz w:val="16"/>
      <w:szCs w:val="16"/>
    </w:rPr>
  </w:style>
  <w:style w:type="paragraph" w:customStyle="1" w:styleId="Aundertitelcentrerad">
    <w:name w:val="A_undertitel centrerad"/>
    <w:basedOn w:val="Normal"/>
    <w:qFormat/>
    <w:rsid w:val="00306F04"/>
    <w:pPr>
      <w:jc w:val="center"/>
    </w:pPr>
    <w:rPr>
      <w:szCs w:val="20"/>
    </w:rPr>
  </w:style>
  <w:style w:type="paragraph" w:customStyle="1" w:styleId="ACitat">
    <w:name w:val="A_Citat"/>
    <w:basedOn w:val="Normal"/>
    <w:qFormat/>
    <w:rsid w:val="00306F04"/>
    <w:pPr>
      <w:ind w:left="454"/>
      <w:jc w:val="both"/>
    </w:pPr>
    <w:rPr>
      <w:rFonts w:eastAsia="Times New Roman"/>
      <w:sz w:val="16"/>
      <w:szCs w:val="20"/>
    </w:rPr>
  </w:style>
  <w:style w:type="paragraph" w:customStyle="1" w:styleId="ATacktill">
    <w:name w:val="A_Tack till"/>
    <w:basedOn w:val="Normal"/>
    <w:qFormat/>
    <w:rsid w:val="00306F04"/>
    <w:pPr>
      <w:jc w:val="right"/>
    </w:pPr>
    <w:rPr>
      <w:i/>
      <w:szCs w:val="20"/>
    </w:rPr>
  </w:style>
  <w:style w:type="paragraph" w:customStyle="1" w:styleId="Atryckinformation">
    <w:name w:val="A_tryckinformation"/>
    <w:basedOn w:val="Afotnot"/>
    <w:qFormat/>
    <w:rsid w:val="00A74695"/>
    <w:rPr>
      <w:sz w:val="16"/>
    </w:rPr>
  </w:style>
  <w:style w:type="paragraph" w:styleId="TOCHeading">
    <w:name w:val="TOC Heading"/>
    <w:basedOn w:val="Heading1"/>
    <w:next w:val="Normal"/>
    <w:uiPriority w:val="39"/>
    <w:unhideWhenUsed/>
    <w:qFormat/>
    <w:rsid w:val="00306F04"/>
    <w:pPr>
      <w:spacing w:before="480" w:after="0" w:line="276" w:lineRule="auto"/>
      <w:outlineLvl w:val="9"/>
    </w:pPr>
    <w:rPr>
      <w:rFonts w:ascii="Cambria" w:hAnsi="Cambria"/>
      <w:b/>
      <w:color w:val="365F91"/>
      <w:sz w:val="28"/>
      <w:szCs w:val="28"/>
    </w:rPr>
  </w:style>
  <w:style w:type="paragraph" w:customStyle="1" w:styleId="ASmuststitel">
    <w:name w:val="A_Smuststitel"/>
    <w:basedOn w:val="AExtrarubrikeriinledning"/>
    <w:qFormat/>
    <w:rsid w:val="00306F04"/>
    <w:pPr>
      <w:jc w:val="center"/>
    </w:pPr>
  </w:style>
  <w:style w:type="paragraph" w:styleId="BalloonText">
    <w:name w:val="Balloon Text"/>
    <w:basedOn w:val="Normal"/>
    <w:link w:val="BalloonTextChar"/>
    <w:semiHidden/>
    <w:rsid w:val="00765F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765FB3"/>
    <w:rPr>
      <w:rFonts w:ascii="Tahoma" w:hAnsi="Tahoma" w:cs="Tahoma"/>
      <w:sz w:val="16"/>
      <w:szCs w:val="16"/>
      <w:lang w:eastAsia="en-US"/>
    </w:rPr>
  </w:style>
  <w:style w:type="paragraph" w:styleId="TOC3">
    <w:name w:val="toc 3"/>
    <w:basedOn w:val="Normal"/>
    <w:next w:val="Normal"/>
    <w:autoRedefine/>
    <w:uiPriority w:val="39"/>
    <w:qFormat/>
    <w:rsid w:val="00306F04"/>
    <w:pPr>
      <w:ind w:left="360"/>
    </w:pPr>
  </w:style>
  <w:style w:type="paragraph" w:styleId="TOC4">
    <w:name w:val="toc 4"/>
    <w:basedOn w:val="Normal"/>
    <w:next w:val="Normal"/>
    <w:autoRedefine/>
    <w:uiPriority w:val="39"/>
    <w:rsid w:val="006867B1"/>
    <w:pPr>
      <w:ind w:left="540"/>
    </w:pPr>
  </w:style>
  <w:style w:type="paragraph" w:styleId="TOC5">
    <w:name w:val="toc 5"/>
    <w:basedOn w:val="Normal"/>
    <w:next w:val="Normal"/>
    <w:autoRedefine/>
    <w:uiPriority w:val="39"/>
    <w:rsid w:val="006867B1"/>
    <w:pPr>
      <w:ind w:left="720"/>
    </w:pPr>
  </w:style>
  <w:style w:type="paragraph" w:styleId="TOC6">
    <w:name w:val="toc 6"/>
    <w:basedOn w:val="Normal"/>
    <w:next w:val="Normal"/>
    <w:autoRedefine/>
    <w:semiHidden/>
    <w:rsid w:val="006867B1"/>
    <w:pPr>
      <w:ind w:left="900"/>
    </w:pPr>
  </w:style>
  <w:style w:type="paragraph" w:styleId="TOC7">
    <w:name w:val="toc 7"/>
    <w:basedOn w:val="Normal"/>
    <w:next w:val="Normal"/>
    <w:autoRedefine/>
    <w:semiHidden/>
    <w:rsid w:val="006867B1"/>
    <w:pPr>
      <w:ind w:left="1080"/>
    </w:pPr>
  </w:style>
  <w:style w:type="paragraph" w:styleId="TOC8">
    <w:name w:val="toc 8"/>
    <w:basedOn w:val="Normal"/>
    <w:next w:val="Normal"/>
    <w:autoRedefine/>
    <w:semiHidden/>
    <w:rsid w:val="006867B1"/>
    <w:pPr>
      <w:ind w:left="1260"/>
    </w:pPr>
  </w:style>
  <w:style w:type="paragraph" w:styleId="TOC9">
    <w:name w:val="toc 9"/>
    <w:basedOn w:val="Normal"/>
    <w:next w:val="Normal"/>
    <w:autoRedefine/>
    <w:semiHidden/>
    <w:rsid w:val="006867B1"/>
    <w:pPr>
      <w:ind w:left="1440"/>
    </w:pPr>
  </w:style>
  <w:style w:type="paragraph" w:styleId="ListBullet">
    <w:name w:val="List Bullet"/>
    <w:basedOn w:val="ABrdtextutanindrag"/>
    <w:rsid w:val="00BF22F5"/>
    <w:pPr>
      <w:numPr>
        <w:numId w:val="3"/>
      </w:numPr>
      <w:tabs>
        <w:tab w:val="clear" w:pos="360"/>
        <w:tab w:val="num" w:pos="227"/>
        <w:tab w:val="num" w:pos="454"/>
      </w:tabs>
      <w:ind w:left="227" w:firstLine="0"/>
      <w:contextualSpacing/>
    </w:pPr>
  </w:style>
  <w:style w:type="paragraph" w:styleId="NoSpacing">
    <w:name w:val="No Spacing"/>
    <w:link w:val="NoSpacingChar"/>
    <w:uiPriority w:val="1"/>
    <w:qFormat/>
    <w:rsid w:val="006329C0"/>
    <w:rPr>
      <w:rFonts w:ascii="Calibri" w:eastAsia="Times New Roman" w:hAnsi="Calibri"/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6329C0"/>
    <w:rPr>
      <w:rFonts w:ascii="Calibri" w:eastAsia="Times New Roman" w:hAnsi="Calibri"/>
      <w:sz w:val="22"/>
      <w:szCs w:val="22"/>
      <w:lang w:eastAsia="en-US"/>
    </w:rPr>
  </w:style>
  <w:style w:type="paragraph" w:customStyle="1" w:styleId="ArubrikPaper">
    <w:name w:val="A_rubrik_Paper"/>
    <w:basedOn w:val="NoSpacing"/>
    <w:qFormat/>
    <w:rsid w:val="00A819B7"/>
    <w:pPr>
      <w:keepLines/>
      <w:framePr w:hSpace="187" w:wrap="around" w:vAnchor="page" w:hAnchor="page" w:x="1250" w:y="2726"/>
    </w:pPr>
    <w:rPr>
      <w:rFonts w:ascii="Times New Roman" w:eastAsia="MS Gothic" w:hAnsi="Times New Roman"/>
      <w:b/>
      <w:color w:val="000000"/>
      <w:sz w:val="24"/>
      <w:szCs w:val="24"/>
    </w:rPr>
  </w:style>
  <w:style w:type="paragraph" w:styleId="MacroText">
    <w:name w:val="macro"/>
    <w:link w:val="MacroTextChar"/>
    <w:rsid w:val="001276CB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line="240" w:lineRule="exact"/>
    </w:pPr>
    <w:rPr>
      <w:rFonts w:ascii="Courier" w:hAnsi="Courier"/>
      <w:lang w:eastAsia="en-US"/>
    </w:rPr>
  </w:style>
  <w:style w:type="character" w:customStyle="1" w:styleId="MacroTextChar">
    <w:name w:val="Macro Text Char"/>
    <w:link w:val="MacroText"/>
    <w:rsid w:val="001276CB"/>
    <w:rPr>
      <w:rFonts w:ascii="Courier" w:hAnsi="Courier"/>
      <w:lang w:eastAsia="en-US"/>
    </w:rPr>
  </w:style>
  <w:style w:type="paragraph" w:customStyle="1" w:styleId="Paperinledning">
    <w:name w:val="Paperinledning"/>
    <w:basedOn w:val="Normal"/>
    <w:qFormat/>
    <w:rsid w:val="00AF7E63"/>
    <w:pPr>
      <w:shd w:val="clear" w:color="auto" w:fill="000000"/>
      <w:spacing w:line="240" w:lineRule="auto"/>
      <w:ind w:left="4253" w:right="-1418"/>
    </w:pPr>
    <w:rPr>
      <w:rFonts w:ascii="Bodoni MT" w:eastAsia="Times New Roman" w:hAnsi="Bodoni MT"/>
      <w:color w:val="FFFFFF"/>
      <w:sz w:val="144"/>
      <w:szCs w:val="144"/>
      <w:lang w:val="en-GB" w:eastAsia="sv-SE"/>
    </w:rPr>
  </w:style>
  <w:style w:type="character" w:styleId="Hyperlink">
    <w:name w:val="Hyperlink"/>
    <w:basedOn w:val="DefaultParagraphFont"/>
    <w:uiPriority w:val="99"/>
    <w:unhideWhenUsed/>
    <w:rsid w:val="004C575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5756"/>
    <w:rPr>
      <w:color w:val="605E5C"/>
      <w:shd w:val="clear" w:color="auto" w:fill="E1DFDD"/>
    </w:rPr>
  </w:style>
  <w:style w:type="character" w:styleId="SubtleEmphasis">
    <w:name w:val="Subtle Emphasis"/>
    <w:basedOn w:val="DefaultParagraphFont"/>
    <w:uiPriority w:val="19"/>
    <w:qFormat/>
    <w:rsid w:val="00F10EA9"/>
    <w:rPr>
      <w:i/>
      <w:iCs/>
      <w:color w:val="808080" w:themeColor="text1" w:themeTint="7F"/>
    </w:rPr>
  </w:style>
  <w:style w:type="paragraph" w:customStyle="1" w:styleId="GRubrik2">
    <w:name w:val="G_Rubrik2"/>
    <w:basedOn w:val="Normal"/>
    <w:autoRedefine/>
    <w:qFormat/>
    <w:rsid w:val="005F0681"/>
    <w:pPr>
      <w:spacing w:before="160" w:after="40" w:line="360" w:lineRule="exact"/>
      <w:jc w:val="both"/>
    </w:pPr>
    <w:rPr>
      <w:rFonts w:ascii="Garamond" w:eastAsia="Times New Roman" w:hAnsi="Garamond"/>
      <w:kern w:val="32"/>
      <w:sz w:val="30"/>
      <w:szCs w:val="30"/>
      <w:lang w:val="en-GB"/>
    </w:rPr>
  </w:style>
  <w:style w:type="numbering" w:customStyle="1" w:styleId="Style1">
    <w:name w:val="Style1"/>
    <w:uiPriority w:val="99"/>
    <w:rsid w:val="0085559A"/>
    <w:pPr>
      <w:numPr>
        <w:numId w:val="1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u5htr1m\Desktop\Ph.D.%20Template\Thesis%20template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A80D4-D390-489A-A8B9-AACF622F9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Thesis template.dotx</Template>
  <TotalTime>10</TotalTime>
  <Pages>9</Pages>
  <Words>124</Words>
  <Characters>707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Göteborgs Universitet</Company>
  <LinksUpToDate>false</LinksUpToDate>
  <CharactersWithSpaces>830</CharactersWithSpaces>
  <SharedDoc>false</SharedDoc>
  <HLinks>
    <vt:vector size="6" baseType="variant">
      <vt:variant>
        <vt:i4>5374012</vt:i4>
      </vt:variant>
      <vt:variant>
        <vt:i4>-1</vt:i4>
      </vt:variant>
      <vt:variant>
        <vt:i4>1028</vt:i4>
      </vt:variant>
      <vt:variant>
        <vt:i4>1</vt:i4>
      </vt:variant>
      <vt:variant>
        <vt:lpwstr>LO_SVIeng_cenSV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Kushtrim Bajqinca</dc:creator>
  <cp:lastModifiedBy>Tyler Durden</cp:lastModifiedBy>
  <cp:revision>3</cp:revision>
  <cp:lastPrinted>2012-01-20T09:11:00Z</cp:lastPrinted>
  <dcterms:created xsi:type="dcterms:W3CDTF">2018-12-13T18:52:00Z</dcterms:created>
  <dcterms:modified xsi:type="dcterms:W3CDTF">2018-12-13T19:04:00Z</dcterms:modified>
</cp:coreProperties>
</file>