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9747" w:type="dxa"/>
        <w:tblLook w:val="04A0" w:firstRow="1" w:lastRow="0" w:firstColumn="1" w:lastColumn="0" w:noHBand="0" w:noVBand="1"/>
      </w:tblPr>
      <w:tblGrid>
        <w:gridCol w:w="959"/>
        <w:gridCol w:w="4111"/>
        <w:gridCol w:w="1134"/>
        <w:gridCol w:w="3543"/>
      </w:tblGrid>
      <w:tr w:rsidR="00EE125E" w:rsidTr="00EE125E">
        <w:tc>
          <w:tcPr>
            <w:tcW w:w="959" w:type="dxa"/>
          </w:tcPr>
          <w:p w:rsidR="00EE125E" w:rsidRPr="00EE125E" w:rsidRDefault="00EE125E">
            <w:pPr>
              <w:rPr>
                <w:b/>
                <w:sz w:val="28"/>
                <w:szCs w:val="28"/>
              </w:rPr>
            </w:pPr>
            <w:r w:rsidRPr="00EE125E">
              <w:rPr>
                <w:b/>
                <w:sz w:val="28"/>
                <w:szCs w:val="28"/>
              </w:rPr>
              <w:t>Shot</w:t>
            </w:r>
          </w:p>
        </w:tc>
        <w:tc>
          <w:tcPr>
            <w:tcW w:w="4111" w:type="dxa"/>
          </w:tcPr>
          <w:p w:rsidR="00EE125E" w:rsidRPr="00EE125E" w:rsidRDefault="00FA2755" w:rsidP="00FA2755">
            <w:pPr>
              <w:rPr>
                <w:b/>
                <w:sz w:val="28"/>
                <w:szCs w:val="28"/>
              </w:rPr>
            </w:pPr>
            <w:r>
              <w:rPr>
                <w:b/>
                <w:sz w:val="28"/>
                <w:szCs w:val="28"/>
              </w:rPr>
              <w:t>Camera/Action</w:t>
            </w:r>
          </w:p>
        </w:tc>
        <w:tc>
          <w:tcPr>
            <w:tcW w:w="1134" w:type="dxa"/>
          </w:tcPr>
          <w:p w:rsidR="00EE125E" w:rsidRPr="00EE125E" w:rsidRDefault="00EE125E">
            <w:pPr>
              <w:rPr>
                <w:b/>
                <w:sz w:val="28"/>
                <w:szCs w:val="28"/>
              </w:rPr>
            </w:pPr>
            <w:r w:rsidRPr="00EE125E">
              <w:rPr>
                <w:b/>
                <w:sz w:val="28"/>
                <w:szCs w:val="28"/>
              </w:rPr>
              <w:t>Time</w:t>
            </w:r>
          </w:p>
        </w:tc>
        <w:tc>
          <w:tcPr>
            <w:tcW w:w="3543" w:type="dxa"/>
          </w:tcPr>
          <w:p w:rsidR="00EE125E" w:rsidRPr="00EE125E" w:rsidRDefault="00EE125E">
            <w:pPr>
              <w:rPr>
                <w:b/>
                <w:sz w:val="28"/>
                <w:szCs w:val="28"/>
              </w:rPr>
            </w:pPr>
            <w:r w:rsidRPr="00EE125E">
              <w:rPr>
                <w:b/>
                <w:sz w:val="28"/>
                <w:szCs w:val="28"/>
              </w:rPr>
              <w:t>Audio</w:t>
            </w:r>
          </w:p>
        </w:tc>
      </w:tr>
      <w:tr w:rsidR="00EE125E" w:rsidTr="00EE125E">
        <w:tc>
          <w:tcPr>
            <w:tcW w:w="959" w:type="dxa"/>
          </w:tcPr>
          <w:p w:rsidR="00EE125E" w:rsidRDefault="00B74AF4">
            <w:r>
              <w:t>1</w:t>
            </w:r>
          </w:p>
        </w:tc>
        <w:tc>
          <w:tcPr>
            <w:tcW w:w="4111" w:type="dxa"/>
          </w:tcPr>
          <w:p w:rsidR="009B02DC" w:rsidRDefault="009B02DC" w:rsidP="009B02DC">
            <w:r>
              <w:t>Close up on bottom of legs, sunset going down next to the river.</w:t>
            </w:r>
          </w:p>
          <w:p w:rsidR="00412BE2" w:rsidRDefault="00412BE2" w:rsidP="009B02DC"/>
        </w:tc>
        <w:tc>
          <w:tcPr>
            <w:tcW w:w="1134" w:type="dxa"/>
          </w:tcPr>
          <w:p w:rsidR="00EE125E" w:rsidRDefault="009B02DC">
            <w:r>
              <w:t xml:space="preserve">3seconds </w:t>
            </w:r>
          </w:p>
        </w:tc>
        <w:tc>
          <w:tcPr>
            <w:tcW w:w="3543" w:type="dxa"/>
          </w:tcPr>
          <w:p w:rsidR="00EE125E" w:rsidRDefault="009B02DC">
            <w:r>
              <w:t>Voice over “Around six months ago”</w:t>
            </w:r>
          </w:p>
        </w:tc>
      </w:tr>
      <w:tr w:rsidR="00EE125E" w:rsidTr="00EE125E">
        <w:tc>
          <w:tcPr>
            <w:tcW w:w="959" w:type="dxa"/>
          </w:tcPr>
          <w:p w:rsidR="00EE125E" w:rsidRDefault="00B74AF4">
            <w:r>
              <w:t>2</w:t>
            </w:r>
          </w:p>
        </w:tc>
        <w:tc>
          <w:tcPr>
            <w:tcW w:w="4111" w:type="dxa"/>
          </w:tcPr>
          <w:p w:rsidR="00613937" w:rsidRDefault="00046E53">
            <w:r>
              <w:t>Long shot of Bailey</w:t>
            </w:r>
            <w:r w:rsidR="009B02DC">
              <w:t xml:space="preserve"> sitting down on the wall and looking out over the water moving her head a little.</w:t>
            </w:r>
          </w:p>
        </w:tc>
        <w:tc>
          <w:tcPr>
            <w:tcW w:w="1134" w:type="dxa"/>
          </w:tcPr>
          <w:p w:rsidR="00EE125E" w:rsidRDefault="00BC2372">
            <w:r>
              <w:t>3 seconds</w:t>
            </w:r>
          </w:p>
        </w:tc>
        <w:tc>
          <w:tcPr>
            <w:tcW w:w="3543" w:type="dxa"/>
          </w:tcPr>
          <w:p w:rsidR="00EE125E" w:rsidRDefault="00BC2372">
            <w:r>
              <w:t>Voice over “ I stood here”</w:t>
            </w:r>
          </w:p>
        </w:tc>
      </w:tr>
      <w:tr w:rsidR="00EE125E" w:rsidTr="00EE125E">
        <w:tc>
          <w:tcPr>
            <w:tcW w:w="959" w:type="dxa"/>
          </w:tcPr>
          <w:p w:rsidR="00EE125E" w:rsidRDefault="00B74AF4">
            <w:r>
              <w:t>3</w:t>
            </w:r>
          </w:p>
        </w:tc>
        <w:tc>
          <w:tcPr>
            <w:tcW w:w="4111" w:type="dxa"/>
          </w:tcPr>
          <w:p w:rsidR="00EE125E" w:rsidRDefault="00046E53">
            <w:r>
              <w:t>Side mid shot of Bailey</w:t>
            </w:r>
            <w:r w:rsidR="00BC2372">
              <w:t xml:space="preserve"> smiling </w:t>
            </w:r>
          </w:p>
          <w:p w:rsidR="00613937" w:rsidRDefault="00613937"/>
        </w:tc>
        <w:tc>
          <w:tcPr>
            <w:tcW w:w="1134" w:type="dxa"/>
          </w:tcPr>
          <w:p w:rsidR="00EE125E" w:rsidRDefault="00BC2372">
            <w:r>
              <w:t>3 seconds</w:t>
            </w:r>
          </w:p>
        </w:tc>
        <w:tc>
          <w:tcPr>
            <w:tcW w:w="3543" w:type="dxa"/>
          </w:tcPr>
          <w:p w:rsidR="00EE125E" w:rsidRDefault="00FB10AF">
            <w:r>
              <w:t>“Ready to throw myself off”</w:t>
            </w:r>
          </w:p>
        </w:tc>
      </w:tr>
      <w:tr w:rsidR="00EE125E" w:rsidTr="00EE125E">
        <w:tc>
          <w:tcPr>
            <w:tcW w:w="959" w:type="dxa"/>
          </w:tcPr>
          <w:p w:rsidR="00EE125E" w:rsidRDefault="00FB10AF">
            <w:r>
              <w:t>4</w:t>
            </w:r>
          </w:p>
          <w:p w:rsidR="00FB10AF" w:rsidRDefault="00FB10AF"/>
        </w:tc>
        <w:tc>
          <w:tcPr>
            <w:tcW w:w="4111" w:type="dxa"/>
          </w:tcPr>
          <w:p w:rsidR="00613937" w:rsidRDefault="00FB10AF">
            <w:r>
              <w:t>Point of view shot (little more de</w:t>
            </w:r>
            <w:r w:rsidR="00BE5A2B">
              <w:t>-</w:t>
            </w:r>
            <w:r>
              <w:t xml:space="preserve">saturated) head looks to side </w:t>
            </w:r>
          </w:p>
        </w:tc>
        <w:tc>
          <w:tcPr>
            <w:tcW w:w="1134" w:type="dxa"/>
          </w:tcPr>
          <w:p w:rsidR="00EE125E" w:rsidRDefault="00FB10AF">
            <w:r>
              <w:t>3</w:t>
            </w:r>
            <w:r w:rsidR="00BE5A2B">
              <w:t xml:space="preserve"> seconds</w:t>
            </w:r>
          </w:p>
        </w:tc>
        <w:tc>
          <w:tcPr>
            <w:tcW w:w="3543" w:type="dxa"/>
          </w:tcPr>
          <w:p w:rsidR="00EE125E" w:rsidRDefault="00FB10AF">
            <w:r>
              <w:t>“and say goodbye”</w:t>
            </w:r>
          </w:p>
        </w:tc>
      </w:tr>
      <w:tr w:rsidR="00EE125E" w:rsidTr="00EE125E">
        <w:tc>
          <w:tcPr>
            <w:tcW w:w="959" w:type="dxa"/>
          </w:tcPr>
          <w:p w:rsidR="00EE125E" w:rsidRDefault="00FB10AF">
            <w:r>
              <w:t>5</w:t>
            </w:r>
          </w:p>
        </w:tc>
        <w:tc>
          <w:tcPr>
            <w:tcW w:w="4111" w:type="dxa"/>
          </w:tcPr>
          <w:p w:rsidR="00EE125E" w:rsidRDefault="00D64F57">
            <w:r>
              <w:t xml:space="preserve">Extreme long/ low angle shot </w:t>
            </w:r>
          </w:p>
          <w:p w:rsidR="00613937" w:rsidRDefault="00613937"/>
        </w:tc>
        <w:tc>
          <w:tcPr>
            <w:tcW w:w="1134" w:type="dxa"/>
          </w:tcPr>
          <w:p w:rsidR="00EE125E" w:rsidRDefault="00D64F57">
            <w:r>
              <w:t>4 seconds</w:t>
            </w:r>
          </w:p>
        </w:tc>
        <w:tc>
          <w:tcPr>
            <w:tcW w:w="3543" w:type="dxa"/>
          </w:tcPr>
          <w:p w:rsidR="00EE125E" w:rsidRDefault="00BE5A2B">
            <w:r>
              <w:t>“you may be questioning why”</w:t>
            </w:r>
          </w:p>
        </w:tc>
      </w:tr>
      <w:tr w:rsidR="00EE125E" w:rsidTr="00EE125E">
        <w:tc>
          <w:tcPr>
            <w:tcW w:w="959" w:type="dxa"/>
          </w:tcPr>
          <w:p w:rsidR="00EE125E" w:rsidRDefault="00FB10AF">
            <w:r>
              <w:t>6</w:t>
            </w:r>
          </w:p>
        </w:tc>
        <w:tc>
          <w:tcPr>
            <w:tcW w:w="4111" w:type="dxa"/>
          </w:tcPr>
          <w:p w:rsidR="00EE125E" w:rsidRDefault="00D64F57">
            <w:r>
              <w:t xml:space="preserve">Camera tilts up to face the sky </w:t>
            </w:r>
          </w:p>
          <w:p w:rsidR="00EE125E" w:rsidRDefault="00EE125E"/>
        </w:tc>
        <w:tc>
          <w:tcPr>
            <w:tcW w:w="1134" w:type="dxa"/>
          </w:tcPr>
          <w:p w:rsidR="00EE125E" w:rsidRDefault="00D64F57">
            <w:r>
              <w:t>2 seconds</w:t>
            </w:r>
          </w:p>
        </w:tc>
        <w:tc>
          <w:tcPr>
            <w:tcW w:w="3543" w:type="dxa"/>
          </w:tcPr>
          <w:p w:rsidR="00EE125E" w:rsidRDefault="00BE5A2B" w:rsidP="00BE5A2B">
            <w:r>
              <w:t xml:space="preserve"> but this is my story”</w:t>
            </w:r>
          </w:p>
        </w:tc>
      </w:tr>
      <w:tr w:rsidR="00EE125E" w:rsidTr="006E68D6">
        <w:tc>
          <w:tcPr>
            <w:tcW w:w="959" w:type="dxa"/>
            <w:shd w:val="clear" w:color="auto" w:fill="DAEEF3" w:themeFill="accent5" w:themeFillTint="33"/>
          </w:tcPr>
          <w:p w:rsidR="00EE125E" w:rsidRDefault="00FB10AF">
            <w:r>
              <w:t>7</w:t>
            </w:r>
          </w:p>
        </w:tc>
        <w:tc>
          <w:tcPr>
            <w:tcW w:w="4111" w:type="dxa"/>
            <w:shd w:val="clear" w:color="auto" w:fill="DAEEF3" w:themeFill="accent5" w:themeFillTint="33"/>
          </w:tcPr>
          <w:p w:rsidR="00EE125E" w:rsidRDefault="00D64F57">
            <w:r>
              <w:t xml:space="preserve">Black screen </w:t>
            </w:r>
          </w:p>
          <w:p w:rsidR="00EE125E" w:rsidRDefault="00EE125E"/>
        </w:tc>
        <w:tc>
          <w:tcPr>
            <w:tcW w:w="1134" w:type="dxa"/>
            <w:shd w:val="clear" w:color="auto" w:fill="DAEEF3" w:themeFill="accent5" w:themeFillTint="33"/>
          </w:tcPr>
          <w:p w:rsidR="00EE125E" w:rsidRDefault="00D64F57">
            <w:r>
              <w:t>2 seconds</w:t>
            </w:r>
          </w:p>
        </w:tc>
        <w:tc>
          <w:tcPr>
            <w:tcW w:w="3543" w:type="dxa"/>
            <w:shd w:val="clear" w:color="auto" w:fill="DAEEF3" w:themeFill="accent5" w:themeFillTint="33"/>
          </w:tcPr>
          <w:p w:rsidR="00EE125E" w:rsidRDefault="00BE5A2B">
            <w:r>
              <w:t>“well some of it”</w:t>
            </w:r>
          </w:p>
        </w:tc>
      </w:tr>
      <w:tr w:rsidR="00EE125E" w:rsidTr="00EE125E">
        <w:tc>
          <w:tcPr>
            <w:tcW w:w="959" w:type="dxa"/>
          </w:tcPr>
          <w:p w:rsidR="00EE125E" w:rsidRDefault="00FB10AF">
            <w:r>
              <w:t>8</w:t>
            </w:r>
          </w:p>
        </w:tc>
        <w:tc>
          <w:tcPr>
            <w:tcW w:w="4111" w:type="dxa"/>
          </w:tcPr>
          <w:p w:rsidR="00E04724" w:rsidRDefault="00046E53" w:rsidP="00E04724">
            <w:r>
              <w:t>Extreme long shot – Bailey stood</w:t>
            </w:r>
            <w:r w:rsidR="00E04724">
              <w:t xml:space="preserve"> there people walk around her. She has a forced smile on her face. And people walk around her and barge into her.</w:t>
            </w:r>
          </w:p>
        </w:tc>
        <w:tc>
          <w:tcPr>
            <w:tcW w:w="1134" w:type="dxa"/>
          </w:tcPr>
          <w:p w:rsidR="00EE125E" w:rsidRDefault="00E04724">
            <w:r>
              <w:t>5 seconds</w:t>
            </w:r>
          </w:p>
        </w:tc>
        <w:tc>
          <w:tcPr>
            <w:tcW w:w="3543" w:type="dxa"/>
          </w:tcPr>
          <w:p w:rsidR="00EE125E" w:rsidRDefault="00935A40" w:rsidP="00BE5A2B">
            <w:r>
              <w:t>“I</w:t>
            </w:r>
            <w:r w:rsidR="00E04724">
              <w:t xml:space="preserve"> often wondered if anyone would notice if I were gone</w:t>
            </w:r>
            <w:r>
              <w:t>, they would’ve noticed but…”</w:t>
            </w:r>
          </w:p>
        </w:tc>
      </w:tr>
      <w:tr w:rsidR="00EE125E" w:rsidTr="00F34A0C">
        <w:trPr>
          <w:trHeight w:val="600"/>
        </w:trPr>
        <w:tc>
          <w:tcPr>
            <w:tcW w:w="959" w:type="dxa"/>
          </w:tcPr>
          <w:p w:rsidR="00EE125E" w:rsidRDefault="00FB10AF">
            <w:r>
              <w:t>9</w:t>
            </w:r>
          </w:p>
        </w:tc>
        <w:tc>
          <w:tcPr>
            <w:tcW w:w="4111" w:type="dxa"/>
          </w:tcPr>
          <w:p w:rsidR="00EE125E" w:rsidRDefault="006E68D6">
            <w:r>
              <w:t>Point of view on two bullie</w:t>
            </w:r>
            <w:r w:rsidR="00F34A0C">
              <w:t>s</w:t>
            </w:r>
            <w:r>
              <w:t xml:space="preserve"> -</w:t>
            </w:r>
            <w:r w:rsidR="00F34A0C">
              <w:t xml:space="preserve"> low angle shot. </w:t>
            </w:r>
          </w:p>
        </w:tc>
        <w:tc>
          <w:tcPr>
            <w:tcW w:w="1134" w:type="dxa"/>
          </w:tcPr>
          <w:p w:rsidR="00EE125E" w:rsidRDefault="00F34A0C">
            <w:r>
              <w:t xml:space="preserve">1 second </w:t>
            </w:r>
          </w:p>
        </w:tc>
        <w:tc>
          <w:tcPr>
            <w:tcW w:w="3543" w:type="dxa"/>
          </w:tcPr>
          <w:p w:rsidR="00EE125E" w:rsidRDefault="00283E8C" w:rsidP="00F34A0C">
            <w:r>
              <w:t>“</w:t>
            </w:r>
            <w:proofErr w:type="gramStart"/>
            <w:r>
              <w:t>only</w:t>
            </w:r>
            <w:proofErr w:type="gramEnd"/>
            <w:r w:rsidR="00710C32">
              <w:t xml:space="preserve"> because I was their personal punching bag</w:t>
            </w:r>
            <w:r>
              <w:t>. I wore a smile before they threw the hit. I deserve this”</w:t>
            </w:r>
          </w:p>
        </w:tc>
      </w:tr>
      <w:tr w:rsidR="00EE125E" w:rsidTr="00EE125E">
        <w:tc>
          <w:tcPr>
            <w:tcW w:w="959" w:type="dxa"/>
          </w:tcPr>
          <w:p w:rsidR="00EE125E" w:rsidRDefault="00FB10AF">
            <w:r>
              <w:t>10</w:t>
            </w:r>
          </w:p>
        </w:tc>
        <w:tc>
          <w:tcPr>
            <w:tcW w:w="4111" w:type="dxa"/>
          </w:tcPr>
          <w:p w:rsidR="00EE125E" w:rsidRDefault="006E68D6">
            <w:r>
              <w:t>Close up of one of the bullie</w:t>
            </w:r>
            <w:r w:rsidR="00283E8C">
              <w:t xml:space="preserve">s punching the girl in the stomach  </w:t>
            </w:r>
          </w:p>
        </w:tc>
        <w:tc>
          <w:tcPr>
            <w:tcW w:w="1134" w:type="dxa"/>
          </w:tcPr>
          <w:p w:rsidR="00EE125E" w:rsidRDefault="00F72097">
            <w:r>
              <w:rPr>
                <w:noProof/>
                <w:lang w:eastAsia="en-GB"/>
              </w:rPr>
              <mc:AlternateContent>
                <mc:Choice Requires="wps">
                  <w:drawing>
                    <wp:anchor distT="0" distB="0" distL="114300" distR="114300" simplePos="0" relativeHeight="251660288" behindDoc="0" locked="0" layoutInCell="1" allowOverlap="1">
                      <wp:simplePos x="0" y="0"/>
                      <wp:positionH relativeFrom="column">
                        <wp:posOffset>644691</wp:posOffset>
                      </wp:positionH>
                      <wp:positionV relativeFrom="paragraph">
                        <wp:posOffset>344198</wp:posOffset>
                      </wp:positionV>
                      <wp:extent cx="2256155" cy="0"/>
                      <wp:effectExtent l="0" t="0" r="29845" b="19050"/>
                      <wp:wrapNone/>
                      <wp:docPr id="2" name="Straight Connector 2"/>
                      <wp:cNvGraphicFramePr/>
                      <a:graphic xmlns:a="http://schemas.openxmlformats.org/drawingml/2006/main">
                        <a:graphicData uri="http://schemas.microsoft.com/office/word/2010/wordprocessingShape">
                          <wps:wsp>
                            <wps:cNvCnPr/>
                            <wps:spPr>
                              <a:xfrm>
                                <a:off x="0" y="0"/>
                                <a:ext cx="2256155" cy="0"/>
                              </a:xfrm>
                              <a:prstGeom prst="line">
                                <a:avLst/>
                              </a:prstGeom>
                              <a:ln>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B73AA1" id="Straight Connector 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0.75pt,27.1pt" to="228.4pt,2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" strokecolor="white [3212]"/>
                  </w:pict>
                </mc:Fallback>
              </mc:AlternateContent>
            </w:r>
            <w:r w:rsidR="00710C32">
              <w:t>1 second</w:t>
            </w:r>
          </w:p>
        </w:tc>
        <w:tc>
          <w:tcPr>
            <w:tcW w:w="3543" w:type="dxa"/>
          </w:tcPr>
          <w:p w:rsidR="00EE125E" w:rsidRDefault="00283E8C">
            <w:r>
              <w:rPr>
                <w:noProof/>
                <w:lang w:eastAsia="en-GB"/>
              </w:rPr>
              <mc:AlternateContent>
                <mc:Choice Requires="wps">
                  <w:drawing>
                    <wp:anchor distT="0" distB="0" distL="114300" distR="114300" simplePos="0" relativeHeight="251659264" behindDoc="0" locked="0" layoutInCell="1" allowOverlap="1" wp14:anchorId="503B02DF" wp14:editId="02EA03E0">
                      <wp:simplePos x="0" y="0"/>
                      <wp:positionH relativeFrom="column">
                        <wp:posOffset>-75565</wp:posOffset>
                      </wp:positionH>
                      <wp:positionV relativeFrom="paragraph">
                        <wp:posOffset>-4445</wp:posOffset>
                      </wp:positionV>
                      <wp:extent cx="2256155" cy="0"/>
                      <wp:effectExtent l="0" t="0" r="29845" b="19050"/>
                      <wp:wrapNone/>
                      <wp:docPr id="1" name="Straight Connector 1"/>
                      <wp:cNvGraphicFramePr/>
                      <a:graphic xmlns:a="http://schemas.openxmlformats.org/drawingml/2006/main">
                        <a:graphicData uri="http://schemas.microsoft.com/office/word/2010/wordprocessingShape">
                          <wps:wsp>
                            <wps:cNvCnPr/>
                            <wps:spPr>
                              <a:xfrm>
                                <a:off x="0" y="0"/>
                                <a:ext cx="2256155" cy="0"/>
                              </a:xfrm>
                              <a:prstGeom prst="line">
                                <a:avLst/>
                              </a:prstGeom>
                              <a:ln>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317600E"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5.95pt,-.35pt" to="171.7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" strokecolor="white [3212]"/>
                  </w:pict>
                </mc:Fallback>
              </mc:AlternateContent>
            </w:r>
          </w:p>
        </w:tc>
      </w:tr>
      <w:tr w:rsidR="00EE125E" w:rsidTr="00EE125E">
        <w:tc>
          <w:tcPr>
            <w:tcW w:w="959" w:type="dxa"/>
          </w:tcPr>
          <w:p w:rsidR="00EE125E" w:rsidRDefault="00283E8C">
            <w:r>
              <w:t>11</w:t>
            </w:r>
          </w:p>
        </w:tc>
        <w:tc>
          <w:tcPr>
            <w:tcW w:w="4111" w:type="dxa"/>
          </w:tcPr>
          <w:p w:rsidR="00EE125E" w:rsidRDefault="00F72097">
            <w:r>
              <w:t xml:space="preserve">Close up on the other one kicking her shin </w:t>
            </w:r>
          </w:p>
          <w:p w:rsidR="00F72097" w:rsidRDefault="00F72097"/>
        </w:tc>
        <w:tc>
          <w:tcPr>
            <w:tcW w:w="1134" w:type="dxa"/>
          </w:tcPr>
          <w:p w:rsidR="00EE125E" w:rsidRDefault="00F72097">
            <w:r>
              <w:t xml:space="preserve">1 second </w:t>
            </w:r>
          </w:p>
        </w:tc>
        <w:tc>
          <w:tcPr>
            <w:tcW w:w="3543" w:type="dxa"/>
          </w:tcPr>
          <w:p w:rsidR="00EE125E" w:rsidRDefault="00EE125E"/>
        </w:tc>
      </w:tr>
      <w:tr w:rsidR="00EE125E" w:rsidTr="00EE125E">
        <w:tc>
          <w:tcPr>
            <w:tcW w:w="959" w:type="dxa"/>
          </w:tcPr>
          <w:p w:rsidR="00EE125E" w:rsidRDefault="00283E8C">
            <w:r>
              <w:t>12</w:t>
            </w:r>
          </w:p>
        </w:tc>
        <w:tc>
          <w:tcPr>
            <w:tcW w:w="4111" w:type="dxa"/>
          </w:tcPr>
          <w:p w:rsidR="00613937" w:rsidRDefault="00046E53">
            <w:r>
              <w:t>Mid shot of Bailey</w:t>
            </w:r>
            <w:r w:rsidR="00F72097">
              <w:t xml:space="preserve"> on the floor with her head in her knees and back to the wall. </w:t>
            </w:r>
          </w:p>
          <w:p w:rsidR="00F72097" w:rsidRDefault="00F72097"/>
        </w:tc>
        <w:tc>
          <w:tcPr>
            <w:tcW w:w="1134" w:type="dxa"/>
          </w:tcPr>
          <w:p w:rsidR="00EE125E" w:rsidRDefault="00F72097">
            <w:r>
              <w:t>2 second</w:t>
            </w:r>
          </w:p>
        </w:tc>
        <w:tc>
          <w:tcPr>
            <w:tcW w:w="3543" w:type="dxa"/>
          </w:tcPr>
          <w:p w:rsidR="00EE125E" w:rsidRDefault="00F72097">
            <w:r>
              <w:rPr>
                <w:noProof/>
                <w:lang w:eastAsia="en-GB"/>
              </w:rPr>
              <mc:AlternateContent>
                <mc:Choice Requires="wps">
                  <w:drawing>
                    <wp:anchor distT="0" distB="0" distL="114300" distR="114300" simplePos="0" relativeHeight="251661312" behindDoc="0" locked="0" layoutInCell="1" allowOverlap="1" wp14:anchorId="321DA6FF" wp14:editId="369C61EC">
                      <wp:simplePos x="0" y="0"/>
                      <wp:positionH relativeFrom="column">
                        <wp:posOffset>-65819</wp:posOffset>
                      </wp:positionH>
                      <wp:positionV relativeFrom="paragraph">
                        <wp:posOffset>-3175</wp:posOffset>
                      </wp:positionV>
                      <wp:extent cx="2236277" cy="0"/>
                      <wp:effectExtent l="0" t="0" r="31115" b="19050"/>
                      <wp:wrapNone/>
                      <wp:docPr id="3" name="Straight Connector 3"/>
                      <wp:cNvGraphicFramePr/>
                      <a:graphic xmlns:a="http://schemas.openxmlformats.org/drawingml/2006/main">
                        <a:graphicData uri="http://schemas.microsoft.com/office/word/2010/wordprocessingShape">
                          <wps:wsp>
                            <wps:cNvCnPr/>
                            <wps:spPr>
                              <a:xfrm flipV="1">
                                <a:off x="0" y="0"/>
                                <a:ext cx="2236277" cy="0"/>
                              </a:xfrm>
                              <a:prstGeom prst="line">
                                <a:avLst/>
                              </a:prstGeom>
                              <a:ln>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C2E2DC" id="Straight Connector 3"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pt,-.25pt" to="170.9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" strokecolor="white [3212]"/>
                  </w:pict>
                </mc:Fallback>
              </mc:AlternateContent>
            </w:r>
            <w:r>
              <w:rPr>
                <w:noProof/>
                <w:lang w:eastAsia="en-GB"/>
              </w:rPr>
              <mc:AlternateContent>
                <mc:Choice Requires="wps">
                  <w:drawing>
                    <wp:anchor distT="0" distB="0" distL="114300" distR="114300" simplePos="0" relativeHeight="251662336" behindDoc="0" locked="0" layoutInCell="1" allowOverlap="1" wp14:anchorId="0B0E5979" wp14:editId="408B390B">
                      <wp:simplePos x="0" y="0"/>
                      <wp:positionH relativeFrom="column">
                        <wp:posOffset>-66040</wp:posOffset>
                      </wp:positionH>
                      <wp:positionV relativeFrom="paragraph">
                        <wp:posOffset>513715</wp:posOffset>
                      </wp:positionV>
                      <wp:extent cx="2265680" cy="0"/>
                      <wp:effectExtent l="0" t="0" r="20320" b="19050"/>
                      <wp:wrapNone/>
                      <wp:docPr id="4" name="Straight Connector 4"/>
                      <wp:cNvGraphicFramePr/>
                      <a:graphic xmlns:a="http://schemas.openxmlformats.org/drawingml/2006/main">
                        <a:graphicData uri="http://schemas.microsoft.com/office/word/2010/wordprocessingShape">
                          <wps:wsp>
                            <wps:cNvCnPr/>
                            <wps:spPr>
                              <a:xfrm>
                                <a:off x="0" y="0"/>
                                <a:ext cx="2265680" cy="0"/>
                              </a:xfrm>
                              <a:prstGeom prst="line">
                                <a:avLst/>
                              </a:prstGeom>
                              <a:ln>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798C1A5" id="Straight Connector 4"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5.2pt,40.45pt" to="173.2pt,4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" strokecolor="white [3212]"/>
                  </w:pict>
                </mc:Fallback>
              </mc:AlternateContent>
            </w:r>
          </w:p>
        </w:tc>
      </w:tr>
      <w:tr w:rsidR="00EE125E" w:rsidTr="00EE125E">
        <w:tc>
          <w:tcPr>
            <w:tcW w:w="959" w:type="dxa"/>
          </w:tcPr>
          <w:p w:rsidR="00EE125E" w:rsidRDefault="00283E8C">
            <w:r>
              <w:t>13</w:t>
            </w:r>
          </w:p>
        </w:tc>
        <w:tc>
          <w:tcPr>
            <w:tcW w:w="4111" w:type="dxa"/>
          </w:tcPr>
          <w:p w:rsidR="00F72097" w:rsidRDefault="00F72097">
            <w:r>
              <w:t>Point of view shot of bully’s quickly walking down the corridor.</w:t>
            </w:r>
          </w:p>
        </w:tc>
        <w:tc>
          <w:tcPr>
            <w:tcW w:w="1134" w:type="dxa"/>
          </w:tcPr>
          <w:p w:rsidR="00EE125E" w:rsidRDefault="00F72097">
            <w:r>
              <w:t>2 seconds</w:t>
            </w:r>
          </w:p>
        </w:tc>
        <w:tc>
          <w:tcPr>
            <w:tcW w:w="3543" w:type="dxa"/>
          </w:tcPr>
          <w:p w:rsidR="00EE125E" w:rsidRDefault="00EE125E"/>
        </w:tc>
      </w:tr>
      <w:tr w:rsidR="00EE125E" w:rsidTr="00EE125E">
        <w:tc>
          <w:tcPr>
            <w:tcW w:w="959" w:type="dxa"/>
          </w:tcPr>
          <w:p w:rsidR="00EE125E" w:rsidRDefault="00283E8C">
            <w:r>
              <w:t>14</w:t>
            </w:r>
          </w:p>
        </w:tc>
        <w:tc>
          <w:tcPr>
            <w:tcW w:w="4111" w:type="dxa"/>
          </w:tcPr>
          <w:p w:rsidR="00EE125E" w:rsidRDefault="00F72097">
            <w:r>
              <w:t>Extreme close up on eyes then fade to white.</w:t>
            </w:r>
          </w:p>
        </w:tc>
        <w:tc>
          <w:tcPr>
            <w:tcW w:w="1134" w:type="dxa"/>
          </w:tcPr>
          <w:p w:rsidR="00EE125E" w:rsidRDefault="00F72097">
            <w:r>
              <w:t xml:space="preserve">2 seconds </w:t>
            </w:r>
          </w:p>
        </w:tc>
        <w:tc>
          <w:tcPr>
            <w:tcW w:w="3543" w:type="dxa"/>
          </w:tcPr>
          <w:p w:rsidR="00EE125E" w:rsidRDefault="00F72097">
            <w:r>
              <w:t xml:space="preserve">A noise to imply flashback </w:t>
            </w:r>
          </w:p>
        </w:tc>
      </w:tr>
      <w:tr w:rsidR="00EE125E" w:rsidTr="00EE125E">
        <w:tc>
          <w:tcPr>
            <w:tcW w:w="959" w:type="dxa"/>
          </w:tcPr>
          <w:p w:rsidR="00EE125E" w:rsidRDefault="00283E8C">
            <w:r>
              <w:t>15</w:t>
            </w:r>
          </w:p>
        </w:tc>
        <w:tc>
          <w:tcPr>
            <w:tcW w:w="4111" w:type="dxa"/>
          </w:tcPr>
          <w:p w:rsidR="00EE125E" w:rsidRDefault="00F72097">
            <w:r>
              <w:t>Mid shot Dark room with a li</w:t>
            </w:r>
            <w:r w:rsidR="00046E53">
              <w:t>ttle light the girl looks sad</w:t>
            </w:r>
            <w:r>
              <w:t xml:space="preserve"> but has a smile plastered on her face and is holding her phone. </w:t>
            </w:r>
          </w:p>
          <w:p w:rsidR="00F72097" w:rsidRDefault="00F72097"/>
        </w:tc>
        <w:tc>
          <w:tcPr>
            <w:tcW w:w="1134" w:type="dxa"/>
          </w:tcPr>
          <w:p w:rsidR="00EE125E" w:rsidRDefault="00F72097">
            <w:r>
              <w:t>2 seconds</w:t>
            </w:r>
          </w:p>
        </w:tc>
        <w:tc>
          <w:tcPr>
            <w:tcW w:w="3543" w:type="dxa"/>
          </w:tcPr>
          <w:p w:rsidR="00EE125E" w:rsidRDefault="00F72097">
            <w:r>
              <w:t>Light piano music</w:t>
            </w:r>
          </w:p>
        </w:tc>
      </w:tr>
      <w:tr w:rsidR="00EE125E" w:rsidTr="00EE125E">
        <w:tc>
          <w:tcPr>
            <w:tcW w:w="959" w:type="dxa"/>
          </w:tcPr>
          <w:p w:rsidR="00EE125E" w:rsidRDefault="00283E8C">
            <w:r>
              <w:t>16</w:t>
            </w:r>
          </w:p>
        </w:tc>
        <w:tc>
          <w:tcPr>
            <w:tcW w:w="4111" w:type="dxa"/>
          </w:tcPr>
          <w:p w:rsidR="00F72097" w:rsidRDefault="00F72097">
            <w:r>
              <w:t xml:space="preserve">Extreme close up on phone  </w:t>
            </w:r>
          </w:p>
          <w:p w:rsidR="00F72097" w:rsidRDefault="00F72097">
            <w:r>
              <w:t>‘ bestie XP’</w:t>
            </w:r>
          </w:p>
          <w:p w:rsidR="00046E53" w:rsidRDefault="00046E53">
            <w:r>
              <w:t>Bailey:</w:t>
            </w:r>
          </w:p>
          <w:p w:rsidR="00F72097" w:rsidRDefault="00F72097">
            <w:r>
              <w:t xml:space="preserve">“ thank you” </w:t>
            </w:r>
          </w:p>
        </w:tc>
        <w:tc>
          <w:tcPr>
            <w:tcW w:w="1134" w:type="dxa"/>
          </w:tcPr>
          <w:p w:rsidR="00EE125E" w:rsidRDefault="008E1A5D">
            <w:r>
              <w:t xml:space="preserve">2 seconds </w:t>
            </w:r>
          </w:p>
        </w:tc>
        <w:tc>
          <w:tcPr>
            <w:tcW w:w="3543" w:type="dxa"/>
          </w:tcPr>
          <w:p w:rsidR="00EE125E" w:rsidRDefault="008E1A5D">
            <w:r>
              <w:t>Light piano music</w:t>
            </w:r>
          </w:p>
        </w:tc>
      </w:tr>
      <w:tr w:rsidR="00710C32" w:rsidTr="00EE125E">
        <w:tc>
          <w:tcPr>
            <w:tcW w:w="959" w:type="dxa"/>
          </w:tcPr>
          <w:p w:rsidR="00710C32" w:rsidRDefault="00F72097">
            <w:r>
              <w:t>17</w:t>
            </w:r>
          </w:p>
        </w:tc>
        <w:tc>
          <w:tcPr>
            <w:tcW w:w="4111" w:type="dxa"/>
          </w:tcPr>
          <w:p w:rsidR="00710C32" w:rsidRDefault="008E1A5D">
            <w:r>
              <w:t xml:space="preserve">Mid shot of her texting  </w:t>
            </w:r>
          </w:p>
          <w:p w:rsidR="008E1A5D" w:rsidRDefault="008E1A5D"/>
        </w:tc>
        <w:tc>
          <w:tcPr>
            <w:tcW w:w="1134" w:type="dxa"/>
          </w:tcPr>
          <w:p w:rsidR="00710C32" w:rsidRDefault="008E1A5D">
            <w:r>
              <w:t xml:space="preserve">1 second </w:t>
            </w:r>
          </w:p>
        </w:tc>
        <w:tc>
          <w:tcPr>
            <w:tcW w:w="3543" w:type="dxa"/>
          </w:tcPr>
          <w:p w:rsidR="00710C32" w:rsidRDefault="008E1A5D">
            <w:r>
              <w:t xml:space="preserve">Light piano music </w:t>
            </w:r>
          </w:p>
        </w:tc>
      </w:tr>
      <w:tr w:rsidR="00710C32" w:rsidTr="00EE125E">
        <w:tc>
          <w:tcPr>
            <w:tcW w:w="959" w:type="dxa"/>
          </w:tcPr>
          <w:p w:rsidR="00710C32" w:rsidRDefault="00F72097">
            <w:r>
              <w:t>18</w:t>
            </w:r>
          </w:p>
        </w:tc>
        <w:tc>
          <w:tcPr>
            <w:tcW w:w="4111" w:type="dxa"/>
          </w:tcPr>
          <w:p w:rsidR="00710C32" w:rsidRDefault="008E1A5D">
            <w:r>
              <w:t xml:space="preserve">Extreme close up on phone </w:t>
            </w:r>
          </w:p>
          <w:p w:rsidR="00046E53" w:rsidRDefault="00046E53"/>
          <w:p w:rsidR="00046E53" w:rsidRDefault="00046E53">
            <w:r>
              <w:t>Friend:</w:t>
            </w:r>
          </w:p>
          <w:p w:rsidR="008E1A5D" w:rsidRDefault="008E1A5D">
            <w:r>
              <w:t>“</w:t>
            </w:r>
            <w:r w:rsidR="00046E53">
              <w:t>For</w:t>
            </w:r>
            <w:r>
              <w:t xml:space="preserve"> what? I didn’t do anything.” </w:t>
            </w:r>
          </w:p>
          <w:p w:rsidR="00046E53" w:rsidRDefault="00046E53"/>
          <w:p w:rsidR="00046E53" w:rsidRDefault="00046E53"/>
          <w:p w:rsidR="00046E53" w:rsidRDefault="00046E53">
            <w:r>
              <w:t>Bailey:</w:t>
            </w:r>
          </w:p>
          <w:p w:rsidR="008E1A5D" w:rsidRDefault="008E1A5D">
            <w:r>
              <w:t>“Honestly you have, you’ve helped a lot, please don’t leave like everyone else”</w:t>
            </w:r>
          </w:p>
          <w:p w:rsidR="00046E53" w:rsidRDefault="00046E53">
            <w:r>
              <w:t>Friend</w:t>
            </w:r>
          </w:p>
          <w:p w:rsidR="008E1A5D" w:rsidRDefault="008E1A5D">
            <w:r>
              <w:t xml:space="preserve">“Don’t worry I </w:t>
            </w:r>
            <w:r w:rsidR="00046E53">
              <w:t>won’t</w:t>
            </w:r>
            <w:r>
              <w:t xml:space="preserve">, I couldn’t. </w:t>
            </w:r>
            <w:r w:rsidR="00046E53">
              <w:t>You’re</w:t>
            </w:r>
            <w:r>
              <w:t xml:space="preserve"> amazing.”</w:t>
            </w:r>
            <w:r w:rsidR="00963282">
              <w:t xml:space="preserve"> (cross dissolve) </w:t>
            </w:r>
          </w:p>
        </w:tc>
        <w:tc>
          <w:tcPr>
            <w:tcW w:w="1134" w:type="dxa"/>
          </w:tcPr>
          <w:p w:rsidR="00710C32" w:rsidRDefault="008E1A5D">
            <w:r>
              <w:lastRenderedPageBreak/>
              <w:t>6 seconds</w:t>
            </w:r>
          </w:p>
        </w:tc>
        <w:tc>
          <w:tcPr>
            <w:tcW w:w="3543" w:type="dxa"/>
          </w:tcPr>
          <w:p w:rsidR="00710C32" w:rsidRDefault="008E1A5D">
            <w:r>
              <w:t>Light piano music</w:t>
            </w:r>
          </w:p>
        </w:tc>
      </w:tr>
      <w:tr w:rsidR="00710C32" w:rsidTr="00EE125E">
        <w:tc>
          <w:tcPr>
            <w:tcW w:w="959" w:type="dxa"/>
          </w:tcPr>
          <w:p w:rsidR="00710C32" w:rsidRDefault="008E1A5D">
            <w:r>
              <w:lastRenderedPageBreak/>
              <w:t xml:space="preserve">20 </w:t>
            </w:r>
          </w:p>
        </w:tc>
        <w:tc>
          <w:tcPr>
            <w:tcW w:w="4111" w:type="dxa"/>
          </w:tcPr>
          <w:p w:rsidR="00710C32" w:rsidRDefault="008E1A5D">
            <w:r>
              <w:t xml:space="preserve">Lowly lit room. Mid shot of girl cuddled up in the corner, very isolated. She looks down at her phone then picks it up in anger. </w:t>
            </w:r>
          </w:p>
        </w:tc>
        <w:tc>
          <w:tcPr>
            <w:tcW w:w="1134" w:type="dxa"/>
          </w:tcPr>
          <w:p w:rsidR="00710C32" w:rsidRDefault="00A71550">
            <w:r>
              <w:t>3 seconds</w:t>
            </w:r>
          </w:p>
        </w:tc>
        <w:tc>
          <w:tcPr>
            <w:tcW w:w="3543" w:type="dxa"/>
          </w:tcPr>
          <w:p w:rsidR="00710C32" w:rsidRDefault="00710C32"/>
        </w:tc>
      </w:tr>
      <w:tr w:rsidR="00710C32" w:rsidTr="00EE125E">
        <w:tc>
          <w:tcPr>
            <w:tcW w:w="959" w:type="dxa"/>
          </w:tcPr>
          <w:p w:rsidR="00710C32" w:rsidRDefault="008E1A5D">
            <w:r>
              <w:t xml:space="preserve">21 </w:t>
            </w:r>
          </w:p>
        </w:tc>
        <w:tc>
          <w:tcPr>
            <w:tcW w:w="4111" w:type="dxa"/>
          </w:tcPr>
          <w:p w:rsidR="00710C32" w:rsidRDefault="008E1A5D">
            <w:r>
              <w:t xml:space="preserve">Close up on phone </w:t>
            </w:r>
          </w:p>
          <w:p w:rsidR="008E1A5D" w:rsidRDefault="008E1A5D">
            <w:r>
              <w:t xml:space="preserve">‘ bestie XP’ </w:t>
            </w:r>
          </w:p>
          <w:p w:rsidR="008E1A5D" w:rsidRDefault="008E1A5D">
            <w:r>
              <w:t>“ you said you’d never leave</w:t>
            </w:r>
            <w:r w:rsidR="00A71550">
              <w:t xml:space="preserve">, you promised” *message read* </w:t>
            </w:r>
          </w:p>
        </w:tc>
        <w:tc>
          <w:tcPr>
            <w:tcW w:w="1134" w:type="dxa"/>
          </w:tcPr>
          <w:p w:rsidR="00710C32" w:rsidRDefault="00A71550">
            <w:r>
              <w:t>3 seconds</w:t>
            </w:r>
          </w:p>
        </w:tc>
        <w:tc>
          <w:tcPr>
            <w:tcW w:w="3543" w:type="dxa"/>
          </w:tcPr>
          <w:p w:rsidR="00710C32" w:rsidRDefault="00710C32"/>
        </w:tc>
      </w:tr>
      <w:tr w:rsidR="00710C32" w:rsidTr="006E68D6">
        <w:tc>
          <w:tcPr>
            <w:tcW w:w="959" w:type="dxa"/>
            <w:shd w:val="clear" w:color="auto" w:fill="DAEEF3" w:themeFill="accent5" w:themeFillTint="33"/>
          </w:tcPr>
          <w:p w:rsidR="00710C32" w:rsidRDefault="00A71550">
            <w:r>
              <w:t>22</w:t>
            </w:r>
          </w:p>
        </w:tc>
        <w:tc>
          <w:tcPr>
            <w:tcW w:w="4111" w:type="dxa"/>
            <w:shd w:val="clear" w:color="auto" w:fill="DAEEF3" w:themeFill="accent5" w:themeFillTint="33"/>
          </w:tcPr>
          <w:p w:rsidR="00710C32" w:rsidRDefault="00A71550">
            <w:r>
              <w:t xml:space="preserve">White screen ( end of flashback) </w:t>
            </w:r>
          </w:p>
          <w:p w:rsidR="00412BE2" w:rsidRDefault="00412BE2"/>
        </w:tc>
        <w:tc>
          <w:tcPr>
            <w:tcW w:w="1134" w:type="dxa"/>
            <w:shd w:val="clear" w:color="auto" w:fill="DAEEF3" w:themeFill="accent5" w:themeFillTint="33"/>
          </w:tcPr>
          <w:p w:rsidR="00710C32" w:rsidRDefault="00A71550">
            <w:r>
              <w:t xml:space="preserve">1 second </w:t>
            </w:r>
          </w:p>
        </w:tc>
        <w:tc>
          <w:tcPr>
            <w:tcW w:w="3543" w:type="dxa"/>
            <w:shd w:val="clear" w:color="auto" w:fill="DAEEF3" w:themeFill="accent5" w:themeFillTint="33"/>
          </w:tcPr>
          <w:p w:rsidR="00710C32" w:rsidRDefault="00710C32"/>
        </w:tc>
      </w:tr>
      <w:tr w:rsidR="00710C32" w:rsidTr="00EE125E">
        <w:tc>
          <w:tcPr>
            <w:tcW w:w="959" w:type="dxa"/>
          </w:tcPr>
          <w:p w:rsidR="00710C32" w:rsidRDefault="00A71550">
            <w:r>
              <w:t xml:space="preserve">23 </w:t>
            </w:r>
          </w:p>
        </w:tc>
        <w:tc>
          <w:tcPr>
            <w:tcW w:w="4111" w:type="dxa"/>
          </w:tcPr>
          <w:p w:rsidR="00710C32" w:rsidRDefault="00A71550">
            <w:r>
              <w:t>Close up in bathroom looking down</w:t>
            </w:r>
          </w:p>
          <w:p w:rsidR="00412BE2" w:rsidRDefault="00412BE2"/>
        </w:tc>
        <w:tc>
          <w:tcPr>
            <w:tcW w:w="1134" w:type="dxa"/>
          </w:tcPr>
          <w:p w:rsidR="00710C32" w:rsidRDefault="00A71550">
            <w:r>
              <w:t>2 seconds</w:t>
            </w:r>
          </w:p>
        </w:tc>
        <w:tc>
          <w:tcPr>
            <w:tcW w:w="3543" w:type="dxa"/>
          </w:tcPr>
          <w:p w:rsidR="00710C32" w:rsidRDefault="00710C32"/>
        </w:tc>
      </w:tr>
      <w:tr w:rsidR="00710C32" w:rsidTr="00EE125E">
        <w:tc>
          <w:tcPr>
            <w:tcW w:w="959" w:type="dxa"/>
          </w:tcPr>
          <w:p w:rsidR="00710C32" w:rsidRDefault="00A71550">
            <w:r>
              <w:t xml:space="preserve">24 </w:t>
            </w:r>
          </w:p>
        </w:tc>
        <w:tc>
          <w:tcPr>
            <w:tcW w:w="4111" w:type="dxa"/>
          </w:tcPr>
          <w:p w:rsidR="00710C32" w:rsidRDefault="00A71550">
            <w:r>
              <w:t xml:space="preserve">Close up on the writing on her arm </w:t>
            </w:r>
          </w:p>
          <w:p w:rsidR="00A71550" w:rsidRDefault="00A71550">
            <w:r>
              <w:t>‘annoying’</w:t>
            </w:r>
          </w:p>
          <w:p w:rsidR="00A71550" w:rsidRDefault="00A71550">
            <w:r>
              <w:t xml:space="preserve">‘useless’ </w:t>
            </w:r>
          </w:p>
          <w:p w:rsidR="00A71550" w:rsidRDefault="00A71550">
            <w:r>
              <w:t xml:space="preserve">‘pathetic’ </w:t>
            </w:r>
          </w:p>
          <w:p w:rsidR="00A71550" w:rsidRDefault="00A71550">
            <w:r>
              <w:t xml:space="preserve">‘stupid’ </w:t>
            </w:r>
          </w:p>
        </w:tc>
        <w:tc>
          <w:tcPr>
            <w:tcW w:w="1134" w:type="dxa"/>
          </w:tcPr>
          <w:p w:rsidR="00710C32" w:rsidRDefault="00A71550">
            <w:r>
              <w:t xml:space="preserve">5 seconds </w:t>
            </w:r>
          </w:p>
        </w:tc>
        <w:tc>
          <w:tcPr>
            <w:tcW w:w="3543" w:type="dxa"/>
          </w:tcPr>
          <w:p w:rsidR="00710C32" w:rsidRDefault="00A71550">
            <w:r>
              <w:t>“I’m sorry I’m useless,</w:t>
            </w:r>
          </w:p>
          <w:p w:rsidR="00A71550" w:rsidRDefault="00A71550">
            <w:r>
              <w:t>I’m sorry I’m pathetic,</w:t>
            </w:r>
          </w:p>
          <w:p w:rsidR="00A71550" w:rsidRDefault="00A71550">
            <w:r>
              <w:t>I’m sorry I’m stupid,</w:t>
            </w:r>
          </w:p>
          <w:p w:rsidR="00A71550" w:rsidRDefault="00A71550">
            <w:r>
              <w:t>I’m sorry I’m annoying</w:t>
            </w:r>
          </w:p>
        </w:tc>
      </w:tr>
      <w:tr w:rsidR="00710C32" w:rsidTr="00EE125E">
        <w:tc>
          <w:tcPr>
            <w:tcW w:w="959" w:type="dxa"/>
          </w:tcPr>
          <w:p w:rsidR="00710C32" w:rsidRDefault="00A71550">
            <w:r>
              <w:t>25</w:t>
            </w:r>
          </w:p>
        </w:tc>
        <w:tc>
          <w:tcPr>
            <w:tcW w:w="4111" w:type="dxa"/>
          </w:tcPr>
          <w:p w:rsidR="00710C32" w:rsidRDefault="00A71550">
            <w:r>
              <w:t xml:space="preserve">Black </w:t>
            </w:r>
          </w:p>
        </w:tc>
        <w:tc>
          <w:tcPr>
            <w:tcW w:w="1134" w:type="dxa"/>
          </w:tcPr>
          <w:p w:rsidR="00710C32" w:rsidRDefault="00A71550">
            <w:r>
              <w:t>1 second</w:t>
            </w:r>
            <w:r w:rsidR="00231E41">
              <w:t>s</w:t>
            </w:r>
          </w:p>
        </w:tc>
        <w:tc>
          <w:tcPr>
            <w:tcW w:w="3543" w:type="dxa"/>
          </w:tcPr>
          <w:p w:rsidR="00710C32" w:rsidRDefault="00A71550">
            <w:r>
              <w:t>“I’m sorry you hate me”</w:t>
            </w:r>
          </w:p>
          <w:p w:rsidR="00412BE2" w:rsidRDefault="00412BE2">
            <w:r>
              <w:t xml:space="preserve">(dark music begins) </w:t>
            </w:r>
          </w:p>
        </w:tc>
      </w:tr>
      <w:tr w:rsidR="00710C32" w:rsidTr="00EE125E">
        <w:tc>
          <w:tcPr>
            <w:tcW w:w="959" w:type="dxa"/>
          </w:tcPr>
          <w:p w:rsidR="00710C32" w:rsidRDefault="00963282">
            <w:r>
              <w:t>26</w:t>
            </w:r>
          </w:p>
        </w:tc>
        <w:tc>
          <w:tcPr>
            <w:tcW w:w="4111" w:type="dxa"/>
          </w:tcPr>
          <w:p w:rsidR="00963282" w:rsidRDefault="00993629">
            <w:r>
              <w:t xml:space="preserve">close up on eyes </w:t>
            </w:r>
          </w:p>
          <w:p w:rsidR="00993629" w:rsidRDefault="00993629">
            <w:r>
              <w:t>(cross dissolve)</w:t>
            </w:r>
          </w:p>
          <w:p w:rsidR="00993629" w:rsidRDefault="00993629">
            <w:r>
              <w:t xml:space="preserve">Old swing set </w:t>
            </w:r>
          </w:p>
        </w:tc>
        <w:tc>
          <w:tcPr>
            <w:tcW w:w="1134" w:type="dxa"/>
          </w:tcPr>
          <w:p w:rsidR="00710C32" w:rsidRDefault="00993629">
            <w:r>
              <w:t>4</w:t>
            </w:r>
            <w:r w:rsidR="00963282">
              <w:t xml:space="preserve"> seconds </w:t>
            </w:r>
          </w:p>
        </w:tc>
        <w:tc>
          <w:tcPr>
            <w:tcW w:w="3543" w:type="dxa"/>
          </w:tcPr>
          <w:p w:rsidR="00710C32" w:rsidRDefault="00993629">
            <w:r>
              <w:t>You’re really fat like really.- voice 1</w:t>
            </w:r>
          </w:p>
          <w:p w:rsidR="00412BE2" w:rsidRDefault="00993629">
            <w:r>
              <w:t>You are not wanted here go away-voice 2</w:t>
            </w:r>
          </w:p>
        </w:tc>
      </w:tr>
      <w:tr w:rsidR="00710C32" w:rsidTr="00EE125E">
        <w:tc>
          <w:tcPr>
            <w:tcW w:w="959" w:type="dxa"/>
          </w:tcPr>
          <w:p w:rsidR="00710C32" w:rsidRDefault="00963282">
            <w:r>
              <w:t>27</w:t>
            </w:r>
          </w:p>
        </w:tc>
        <w:tc>
          <w:tcPr>
            <w:tcW w:w="4111" w:type="dxa"/>
          </w:tcPr>
          <w:p w:rsidR="00710C32" w:rsidRDefault="00993629" w:rsidP="00993629">
            <w:r>
              <w:t xml:space="preserve">Mid shot sitting in the corner of her room (black and white) </w:t>
            </w:r>
          </w:p>
        </w:tc>
        <w:tc>
          <w:tcPr>
            <w:tcW w:w="1134" w:type="dxa"/>
          </w:tcPr>
          <w:p w:rsidR="00710C32" w:rsidRDefault="00993629">
            <w:r>
              <w:t>2 seconds</w:t>
            </w:r>
          </w:p>
        </w:tc>
        <w:tc>
          <w:tcPr>
            <w:tcW w:w="3543" w:type="dxa"/>
          </w:tcPr>
          <w:p w:rsidR="00710C32" w:rsidRDefault="00993629">
            <w:r>
              <w:t xml:space="preserve">Everyone hates you, get over yourself- voice 1 </w:t>
            </w:r>
          </w:p>
          <w:p w:rsidR="00993629" w:rsidRDefault="00993629">
            <w:r>
              <w:t xml:space="preserve">Awe feeling unloved are we? Poor you- voice 2 </w:t>
            </w:r>
          </w:p>
        </w:tc>
      </w:tr>
      <w:tr w:rsidR="00A71550" w:rsidTr="00EE125E">
        <w:tc>
          <w:tcPr>
            <w:tcW w:w="959" w:type="dxa"/>
          </w:tcPr>
          <w:p w:rsidR="00A71550" w:rsidRDefault="00963282">
            <w:r>
              <w:t>28</w:t>
            </w:r>
          </w:p>
        </w:tc>
        <w:tc>
          <w:tcPr>
            <w:tcW w:w="4111" w:type="dxa"/>
          </w:tcPr>
          <w:p w:rsidR="00A71550" w:rsidRDefault="00993629">
            <w:r>
              <w:t>Mid shot sitting in the corner of her room</w:t>
            </w:r>
          </w:p>
          <w:p w:rsidR="00993629" w:rsidRDefault="00993629">
            <w:r>
              <w:t>(bright)</w:t>
            </w:r>
          </w:p>
        </w:tc>
        <w:tc>
          <w:tcPr>
            <w:tcW w:w="1134" w:type="dxa"/>
          </w:tcPr>
          <w:p w:rsidR="00A71550" w:rsidRDefault="00993629">
            <w:r>
              <w:t>1 second</w:t>
            </w:r>
            <w:r w:rsidR="00231E41">
              <w:t>s</w:t>
            </w:r>
          </w:p>
        </w:tc>
        <w:tc>
          <w:tcPr>
            <w:tcW w:w="3543" w:type="dxa"/>
          </w:tcPr>
          <w:p w:rsidR="00A71550" w:rsidRDefault="00993629">
            <w:r>
              <w:t xml:space="preserve">Echo’s </w:t>
            </w:r>
          </w:p>
        </w:tc>
      </w:tr>
      <w:tr w:rsidR="00963282" w:rsidTr="00EE125E">
        <w:tc>
          <w:tcPr>
            <w:tcW w:w="959" w:type="dxa"/>
          </w:tcPr>
          <w:p w:rsidR="00963282" w:rsidRDefault="00963282">
            <w:r>
              <w:t xml:space="preserve">29 </w:t>
            </w:r>
          </w:p>
        </w:tc>
        <w:tc>
          <w:tcPr>
            <w:tcW w:w="4111" w:type="dxa"/>
          </w:tcPr>
          <w:p w:rsidR="00963282" w:rsidRDefault="00993629">
            <w:r>
              <w:t xml:space="preserve">Mid shot Swing set </w:t>
            </w:r>
          </w:p>
          <w:p w:rsidR="00993629" w:rsidRDefault="00993629">
            <w:r>
              <w:t xml:space="preserve">(cross dissolve) </w:t>
            </w:r>
          </w:p>
          <w:p w:rsidR="00993629" w:rsidRDefault="00231E41">
            <w:r>
              <w:t>Hand held mid shot on trees slow movements</w:t>
            </w:r>
          </w:p>
        </w:tc>
        <w:tc>
          <w:tcPr>
            <w:tcW w:w="1134" w:type="dxa"/>
          </w:tcPr>
          <w:p w:rsidR="00963282" w:rsidRDefault="00231E41">
            <w:r>
              <w:t>5 seconds</w:t>
            </w:r>
          </w:p>
        </w:tc>
        <w:tc>
          <w:tcPr>
            <w:tcW w:w="3543" w:type="dxa"/>
          </w:tcPr>
          <w:p w:rsidR="00963282" w:rsidRDefault="00231E41">
            <w:r>
              <w:t xml:space="preserve">Can you stop being so god damn annoying- voice 1 </w:t>
            </w:r>
          </w:p>
          <w:p w:rsidR="00231E41" w:rsidRDefault="00231E41">
            <w:r>
              <w:t>You disgust me you gay faggot</w:t>
            </w:r>
            <w:r w:rsidR="00412BE2">
              <w:t xml:space="preserve">- voice 2 </w:t>
            </w:r>
            <w:r>
              <w:t xml:space="preserve"> (echo’s) </w:t>
            </w:r>
          </w:p>
        </w:tc>
      </w:tr>
      <w:tr w:rsidR="00963282" w:rsidTr="00EE125E">
        <w:tc>
          <w:tcPr>
            <w:tcW w:w="959" w:type="dxa"/>
          </w:tcPr>
          <w:p w:rsidR="00963282" w:rsidRDefault="00963282">
            <w:r>
              <w:t>30</w:t>
            </w:r>
          </w:p>
        </w:tc>
        <w:tc>
          <w:tcPr>
            <w:tcW w:w="4111" w:type="dxa"/>
          </w:tcPr>
          <w:p w:rsidR="00963282" w:rsidRDefault="00231E41">
            <w:r>
              <w:t xml:space="preserve">Close up on hands shaking </w:t>
            </w:r>
          </w:p>
          <w:p w:rsidR="00412BE2" w:rsidRDefault="00412BE2"/>
        </w:tc>
        <w:tc>
          <w:tcPr>
            <w:tcW w:w="1134" w:type="dxa"/>
          </w:tcPr>
          <w:p w:rsidR="00963282" w:rsidRDefault="00231E41">
            <w:r>
              <w:t>2 seconds</w:t>
            </w:r>
          </w:p>
        </w:tc>
        <w:tc>
          <w:tcPr>
            <w:tcW w:w="3543" w:type="dxa"/>
          </w:tcPr>
          <w:p w:rsidR="00963282" w:rsidRDefault="00231E41">
            <w:r>
              <w:t xml:space="preserve">Lazy little twat – voice 1 </w:t>
            </w:r>
          </w:p>
        </w:tc>
      </w:tr>
      <w:tr w:rsidR="00963282" w:rsidTr="00EE125E">
        <w:tc>
          <w:tcPr>
            <w:tcW w:w="959" w:type="dxa"/>
          </w:tcPr>
          <w:p w:rsidR="00963282" w:rsidRDefault="00963282">
            <w:r>
              <w:t>31</w:t>
            </w:r>
          </w:p>
        </w:tc>
        <w:tc>
          <w:tcPr>
            <w:tcW w:w="4111" w:type="dxa"/>
          </w:tcPr>
          <w:p w:rsidR="00963282" w:rsidRDefault="00231E41">
            <w:r>
              <w:t xml:space="preserve">White screen </w:t>
            </w:r>
            <w:r w:rsidR="00412BE2">
              <w:t>bright flares</w:t>
            </w:r>
          </w:p>
          <w:p w:rsidR="00412BE2" w:rsidRDefault="00412BE2"/>
        </w:tc>
        <w:tc>
          <w:tcPr>
            <w:tcW w:w="1134" w:type="dxa"/>
          </w:tcPr>
          <w:p w:rsidR="00963282" w:rsidRDefault="00412BE2">
            <w:r>
              <w:t>2 seconds</w:t>
            </w:r>
          </w:p>
        </w:tc>
        <w:tc>
          <w:tcPr>
            <w:tcW w:w="3543" w:type="dxa"/>
          </w:tcPr>
          <w:p w:rsidR="00963282" w:rsidRDefault="00231E41">
            <w:r>
              <w:t xml:space="preserve">You </w:t>
            </w:r>
            <w:r w:rsidR="00412BE2">
              <w:t xml:space="preserve">are so stupid – voice 2 </w:t>
            </w:r>
          </w:p>
        </w:tc>
      </w:tr>
      <w:tr w:rsidR="00412BE2" w:rsidTr="00EE125E">
        <w:tc>
          <w:tcPr>
            <w:tcW w:w="959" w:type="dxa"/>
          </w:tcPr>
          <w:p w:rsidR="00412BE2" w:rsidRDefault="00412BE2" w:rsidP="00412BE2">
            <w:r>
              <w:t xml:space="preserve">32 </w:t>
            </w:r>
          </w:p>
        </w:tc>
        <w:tc>
          <w:tcPr>
            <w:tcW w:w="4111" w:type="dxa"/>
          </w:tcPr>
          <w:p w:rsidR="00412BE2" w:rsidRDefault="00046E53" w:rsidP="00412BE2">
            <w:r>
              <w:t xml:space="preserve">Mid shot of Bailey </w:t>
            </w:r>
            <w:r w:rsidR="00412BE2">
              <w:t>walking from the front</w:t>
            </w:r>
          </w:p>
          <w:p w:rsidR="00412BE2" w:rsidRDefault="00412BE2" w:rsidP="00412BE2"/>
        </w:tc>
        <w:tc>
          <w:tcPr>
            <w:tcW w:w="1134" w:type="dxa"/>
          </w:tcPr>
          <w:p w:rsidR="00412BE2" w:rsidRDefault="00412BE2" w:rsidP="00412BE2">
            <w:r>
              <w:t>2 seconds</w:t>
            </w:r>
          </w:p>
        </w:tc>
        <w:tc>
          <w:tcPr>
            <w:tcW w:w="3543" w:type="dxa"/>
          </w:tcPr>
          <w:p w:rsidR="00412BE2" w:rsidRDefault="00412BE2" w:rsidP="00412BE2"/>
        </w:tc>
      </w:tr>
      <w:tr w:rsidR="00412BE2" w:rsidTr="00EE125E">
        <w:tc>
          <w:tcPr>
            <w:tcW w:w="959" w:type="dxa"/>
          </w:tcPr>
          <w:p w:rsidR="00412BE2" w:rsidRDefault="00412BE2" w:rsidP="00412BE2">
            <w:r>
              <w:t>33</w:t>
            </w:r>
          </w:p>
        </w:tc>
        <w:tc>
          <w:tcPr>
            <w:tcW w:w="4111" w:type="dxa"/>
          </w:tcPr>
          <w:p w:rsidR="00412BE2" w:rsidRDefault="00046E53" w:rsidP="00412BE2">
            <w:r>
              <w:t>Mid shot of Bailey</w:t>
            </w:r>
            <w:r w:rsidR="00412BE2">
              <w:t xml:space="preserve"> walking from behind</w:t>
            </w:r>
          </w:p>
          <w:p w:rsidR="00412BE2" w:rsidRDefault="00412BE2" w:rsidP="00412BE2"/>
        </w:tc>
        <w:tc>
          <w:tcPr>
            <w:tcW w:w="1134" w:type="dxa"/>
          </w:tcPr>
          <w:p w:rsidR="00412BE2" w:rsidRDefault="00412BE2" w:rsidP="00412BE2">
            <w:r>
              <w:t>2 seconds</w:t>
            </w:r>
          </w:p>
        </w:tc>
        <w:tc>
          <w:tcPr>
            <w:tcW w:w="3543" w:type="dxa"/>
          </w:tcPr>
          <w:p w:rsidR="00412BE2" w:rsidRDefault="00412BE2" w:rsidP="00412BE2"/>
        </w:tc>
      </w:tr>
      <w:tr w:rsidR="00412BE2" w:rsidTr="00EE125E">
        <w:tc>
          <w:tcPr>
            <w:tcW w:w="959" w:type="dxa"/>
          </w:tcPr>
          <w:p w:rsidR="00412BE2" w:rsidRDefault="00412BE2" w:rsidP="00412BE2">
            <w:r>
              <w:t>34</w:t>
            </w:r>
          </w:p>
        </w:tc>
        <w:tc>
          <w:tcPr>
            <w:tcW w:w="4111" w:type="dxa"/>
          </w:tcPr>
          <w:p w:rsidR="00412BE2" w:rsidRDefault="00412BE2" w:rsidP="00412BE2">
            <w:r>
              <w:t xml:space="preserve">Close up on legs going up stairs </w:t>
            </w:r>
          </w:p>
          <w:p w:rsidR="00412BE2" w:rsidRDefault="00412BE2" w:rsidP="00412BE2"/>
        </w:tc>
        <w:tc>
          <w:tcPr>
            <w:tcW w:w="1134" w:type="dxa"/>
          </w:tcPr>
          <w:p w:rsidR="00412BE2" w:rsidRDefault="00412BE2" w:rsidP="00412BE2">
            <w:r>
              <w:lastRenderedPageBreak/>
              <w:t>3 seconds</w:t>
            </w:r>
          </w:p>
        </w:tc>
        <w:tc>
          <w:tcPr>
            <w:tcW w:w="3543" w:type="dxa"/>
          </w:tcPr>
          <w:p w:rsidR="00412BE2" w:rsidRDefault="00412BE2" w:rsidP="00412BE2">
            <w:r>
              <w:t>(music quick fade out)</w:t>
            </w:r>
          </w:p>
        </w:tc>
      </w:tr>
      <w:tr w:rsidR="00412BE2" w:rsidTr="00EE125E">
        <w:tc>
          <w:tcPr>
            <w:tcW w:w="959" w:type="dxa"/>
          </w:tcPr>
          <w:p w:rsidR="00412BE2" w:rsidRDefault="00412BE2" w:rsidP="00412BE2">
            <w:r>
              <w:lastRenderedPageBreak/>
              <w:t>35</w:t>
            </w:r>
          </w:p>
        </w:tc>
        <w:tc>
          <w:tcPr>
            <w:tcW w:w="4111" w:type="dxa"/>
          </w:tcPr>
          <w:p w:rsidR="00412BE2" w:rsidRDefault="00412BE2" w:rsidP="00412BE2">
            <w:r>
              <w:t xml:space="preserve">Someone comes and stands next to her </w:t>
            </w:r>
          </w:p>
          <w:p w:rsidR="00412BE2" w:rsidRDefault="00412BE2" w:rsidP="00412BE2"/>
        </w:tc>
        <w:tc>
          <w:tcPr>
            <w:tcW w:w="1134" w:type="dxa"/>
          </w:tcPr>
          <w:p w:rsidR="00412BE2" w:rsidRDefault="00412BE2" w:rsidP="00412BE2">
            <w:r>
              <w:t xml:space="preserve">2 seconds </w:t>
            </w:r>
          </w:p>
        </w:tc>
        <w:tc>
          <w:tcPr>
            <w:tcW w:w="3543" w:type="dxa"/>
          </w:tcPr>
          <w:p w:rsidR="00412BE2" w:rsidRDefault="00412BE2" w:rsidP="00412BE2"/>
        </w:tc>
      </w:tr>
      <w:tr w:rsidR="00412BE2" w:rsidTr="00EE125E">
        <w:tc>
          <w:tcPr>
            <w:tcW w:w="959" w:type="dxa"/>
          </w:tcPr>
          <w:p w:rsidR="00412BE2" w:rsidRDefault="00412BE2" w:rsidP="00412BE2">
            <w:r>
              <w:t>36</w:t>
            </w:r>
          </w:p>
        </w:tc>
        <w:tc>
          <w:tcPr>
            <w:tcW w:w="4111" w:type="dxa"/>
          </w:tcPr>
          <w:p w:rsidR="00412BE2" w:rsidRDefault="00412BE2" w:rsidP="00412BE2">
            <w:r>
              <w:t>Behind long shot of them standing together.</w:t>
            </w:r>
          </w:p>
        </w:tc>
        <w:tc>
          <w:tcPr>
            <w:tcW w:w="1134" w:type="dxa"/>
          </w:tcPr>
          <w:p w:rsidR="00412BE2" w:rsidRDefault="00412BE2" w:rsidP="00412BE2">
            <w:r>
              <w:t xml:space="preserve">5 seconds </w:t>
            </w:r>
          </w:p>
        </w:tc>
        <w:tc>
          <w:tcPr>
            <w:tcW w:w="3543" w:type="dxa"/>
          </w:tcPr>
          <w:p w:rsidR="00412BE2" w:rsidRDefault="00412BE2" w:rsidP="00412BE2">
            <w:r>
              <w:t>“ don’t do it suicide isn’t the answer, believe me I know”</w:t>
            </w:r>
          </w:p>
        </w:tc>
      </w:tr>
      <w:tr w:rsidR="00412BE2" w:rsidTr="00EE125E">
        <w:tc>
          <w:tcPr>
            <w:tcW w:w="959" w:type="dxa"/>
          </w:tcPr>
          <w:p w:rsidR="00412BE2" w:rsidRDefault="00412BE2" w:rsidP="00412BE2">
            <w:r>
              <w:t>37</w:t>
            </w:r>
          </w:p>
        </w:tc>
        <w:tc>
          <w:tcPr>
            <w:tcW w:w="4111" w:type="dxa"/>
          </w:tcPr>
          <w:p w:rsidR="00412BE2" w:rsidRDefault="00086234" w:rsidP="00412BE2">
            <w:r>
              <w:t xml:space="preserve">Side shot </w:t>
            </w:r>
          </w:p>
        </w:tc>
        <w:tc>
          <w:tcPr>
            <w:tcW w:w="1134" w:type="dxa"/>
          </w:tcPr>
          <w:p w:rsidR="00412BE2" w:rsidRDefault="00086234" w:rsidP="00412BE2">
            <w:r>
              <w:t xml:space="preserve">7 seconds </w:t>
            </w:r>
          </w:p>
        </w:tc>
        <w:tc>
          <w:tcPr>
            <w:tcW w:w="3543" w:type="dxa"/>
          </w:tcPr>
          <w:p w:rsidR="00086234" w:rsidRDefault="00046E53" w:rsidP="00086234">
            <w:r>
              <w:t>Bailey</w:t>
            </w:r>
            <w:r w:rsidR="00086234">
              <w:t>: “no one cares about me”</w:t>
            </w:r>
          </w:p>
          <w:p w:rsidR="00086234" w:rsidRDefault="00086234" w:rsidP="00086234">
            <w:r>
              <w:t>“I do”</w:t>
            </w:r>
          </w:p>
          <w:p w:rsidR="00412BE2" w:rsidRDefault="00046E53" w:rsidP="00412BE2">
            <w:r>
              <w:t>Bailey</w:t>
            </w:r>
            <w:r w:rsidR="00086234">
              <w:t>: “you don’t know me”</w:t>
            </w:r>
          </w:p>
        </w:tc>
      </w:tr>
      <w:tr w:rsidR="00412BE2" w:rsidTr="00EE125E">
        <w:tc>
          <w:tcPr>
            <w:tcW w:w="959" w:type="dxa"/>
          </w:tcPr>
          <w:p w:rsidR="00412BE2" w:rsidRDefault="00412BE2" w:rsidP="00412BE2">
            <w:r>
              <w:t>38</w:t>
            </w:r>
          </w:p>
        </w:tc>
        <w:tc>
          <w:tcPr>
            <w:tcW w:w="4111" w:type="dxa"/>
          </w:tcPr>
          <w:p w:rsidR="00412BE2" w:rsidRDefault="00086234" w:rsidP="00412BE2">
            <w:r>
              <w:t xml:space="preserve">Two shot from behind </w:t>
            </w:r>
          </w:p>
        </w:tc>
        <w:tc>
          <w:tcPr>
            <w:tcW w:w="1134" w:type="dxa"/>
          </w:tcPr>
          <w:p w:rsidR="00412BE2" w:rsidRDefault="00086234" w:rsidP="00412BE2">
            <w:r>
              <w:t xml:space="preserve">4 seconds </w:t>
            </w:r>
          </w:p>
        </w:tc>
        <w:tc>
          <w:tcPr>
            <w:tcW w:w="3543" w:type="dxa"/>
          </w:tcPr>
          <w:p w:rsidR="00412BE2" w:rsidRDefault="00086234" w:rsidP="00412BE2">
            <w:r>
              <w:t>“No, you don’t know me. I see you walk around school pushed into walls, even cry in the toilets”</w:t>
            </w:r>
          </w:p>
        </w:tc>
      </w:tr>
      <w:tr w:rsidR="00412BE2" w:rsidTr="00EE125E">
        <w:tc>
          <w:tcPr>
            <w:tcW w:w="959" w:type="dxa"/>
          </w:tcPr>
          <w:p w:rsidR="00412BE2" w:rsidRDefault="00412BE2" w:rsidP="00412BE2">
            <w:r>
              <w:t>39</w:t>
            </w:r>
          </w:p>
        </w:tc>
        <w:tc>
          <w:tcPr>
            <w:tcW w:w="4111" w:type="dxa"/>
          </w:tcPr>
          <w:p w:rsidR="00412BE2" w:rsidRDefault="00086234" w:rsidP="00412BE2">
            <w:r>
              <w:t xml:space="preserve">Close </w:t>
            </w:r>
            <w:r w:rsidR="001E6282">
              <w:t xml:space="preserve">up on Bailey’s </w:t>
            </w:r>
            <w:r>
              <w:t xml:space="preserve"> face with slight confusion </w:t>
            </w:r>
          </w:p>
        </w:tc>
        <w:tc>
          <w:tcPr>
            <w:tcW w:w="1134" w:type="dxa"/>
          </w:tcPr>
          <w:p w:rsidR="00412BE2" w:rsidRDefault="00086234" w:rsidP="00412BE2">
            <w:r>
              <w:t>2 seconds</w:t>
            </w:r>
          </w:p>
        </w:tc>
        <w:tc>
          <w:tcPr>
            <w:tcW w:w="3543" w:type="dxa"/>
          </w:tcPr>
          <w:p w:rsidR="00412BE2" w:rsidRDefault="00086234" w:rsidP="00412BE2">
            <w:r>
              <w:t xml:space="preserve">“How do you… What?” </w:t>
            </w:r>
          </w:p>
        </w:tc>
      </w:tr>
      <w:tr w:rsidR="00086234" w:rsidTr="00EE125E">
        <w:tc>
          <w:tcPr>
            <w:tcW w:w="959" w:type="dxa"/>
          </w:tcPr>
          <w:p w:rsidR="00086234" w:rsidRDefault="00086234" w:rsidP="00412BE2">
            <w:r>
              <w:t xml:space="preserve">40 </w:t>
            </w:r>
          </w:p>
        </w:tc>
        <w:tc>
          <w:tcPr>
            <w:tcW w:w="4111" w:type="dxa"/>
          </w:tcPr>
          <w:p w:rsidR="00086234" w:rsidRDefault="00086234" w:rsidP="00412BE2">
            <w:r>
              <w:t xml:space="preserve">Close up on person </w:t>
            </w:r>
          </w:p>
        </w:tc>
        <w:tc>
          <w:tcPr>
            <w:tcW w:w="1134" w:type="dxa"/>
          </w:tcPr>
          <w:p w:rsidR="00086234" w:rsidRDefault="00086234" w:rsidP="00412BE2">
            <w:r>
              <w:t>3 seconds</w:t>
            </w:r>
          </w:p>
        </w:tc>
        <w:tc>
          <w:tcPr>
            <w:tcW w:w="3543" w:type="dxa"/>
          </w:tcPr>
          <w:p w:rsidR="00086234" w:rsidRDefault="00086234" w:rsidP="00412BE2">
            <w:r>
              <w:t>“</w:t>
            </w:r>
            <w:r w:rsidR="00046E53">
              <w:t>It</w:t>
            </w:r>
            <w:r>
              <w:t xml:space="preserve"> happened to me too, funny… you felt unnoticed, </w:t>
            </w:r>
            <w:r w:rsidR="00046E53">
              <w:t>and you</w:t>
            </w:r>
            <w:r>
              <w:t xml:space="preserve"> didn’t even know I existed.” </w:t>
            </w:r>
          </w:p>
        </w:tc>
      </w:tr>
      <w:tr w:rsidR="00086234" w:rsidTr="00EE125E">
        <w:tc>
          <w:tcPr>
            <w:tcW w:w="959" w:type="dxa"/>
          </w:tcPr>
          <w:p w:rsidR="00086234" w:rsidRDefault="00086234" w:rsidP="00412BE2">
            <w:r>
              <w:t xml:space="preserve">41 </w:t>
            </w:r>
          </w:p>
        </w:tc>
        <w:tc>
          <w:tcPr>
            <w:tcW w:w="4111" w:type="dxa"/>
          </w:tcPr>
          <w:p w:rsidR="00086234" w:rsidRDefault="00086234" w:rsidP="00412BE2">
            <w:r>
              <w:t xml:space="preserve">Person climbs off the wall </w:t>
            </w:r>
            <w:r w:rsidR="00046E53">
              <w:t>and reaches out her hand after talking.</w:t>
            </w:r>
          </w:p>
        </w:tc>
        <w:tc>
          <w:tcPr>
            <w:tcW w:w="1134" w:type="dxa"/>
          </w:tcPr>
          <w:p w:rsidR="00086234" w:rsidRDefault="00046E53" w:rsidP="00412BE2">
            <w:r>
              <w:t>8 seconds</w:t>
            </w:r>
          </w:p>
        </w:tc>
        <w:tc>
          <w:tcPr>
            <w:tcW w:w="3543" w:type="dxa"/>
          </w:tcPr>
          <w:p w:rsidR="00086234" w:rsidRDefault="00046E53" w:rsidP="00412BE2">
            <w:r>
              <w:t>“Come on Bailey, you can do this, you know ‘Bailey’ is the walls of the castle. The walls are the strongest part, so many people are in this situation. You’re not as different as you think, I’m Jade.</w:t>
            </w:r>
          </w:p>
        </w:tc>
      </w:tr>
      <w:tr w:rsidR="00086234" w:rsidTr="00EE125E">
        <w:tc>
          <w:tcPr>
            <w:tcW w:w="959" w:type="dxa"/>
          </w:tcPr>
          <w:p w:rsidR="00086234" w:rsidRDefault="001E6282" w:rsidP="00412BE2">
            <w:r>
              <w:t>42</w:t>
            </w:r>
          </w:p>
        </w:tc>
        <w:tc>
          <w:tcPr>
            <w:tcW w:w="4111" w:type="dxa"/>
          </w:tcPr>
          <w:p w:rsidR="00086234" w:rsidRDefault="001E6282" w:rsidP="00412BE2">
            <w:r>
              <w:t xml:space="preserve"> Standing on wall looking over river</w:t>
            </w:r>
          </w:p>
          <w:p w:rsidR="001E6282" w:rsidRDefault="001E6282" w:rsidP="00412BE2">
            <w:r>
              <w:t xml:space="preserve">(cross dissolve) </w:t>
            </w:r>
          </w:p>
          <w:p w:rsidR="001E6282" w:rsidRDefault="001E6282" w:rsidP="00412BE2">
            <w:r>
              <w:t xml:space="preserve">Water </w:t>
            </w:r>
          </w:p>
        </w:tc>
        <w:tc>
          <w:tcPr>
            <w:tcW w:w="1134" w:type="dxa"/>
          </w:tcPr>
          <w:p w:rsidR="00086234" w:rsidRDefault="001E6282" w:rsidP="00412BE2">
            <w:r>
              <w:t xml:space="preserve">3 seconds </w:t>
            </w:r>
          </w:p>
        </w:tc>
        <w:tc>
          <w:tcPr>
            <w:tcW w:w="3543" w:type="dxa"/>
          </w:tcPr>
          <w:p w:rsidR="00086234" w:rsidRDefault="001E6282" w:rsidP="00412BE2">
            <w:r>
              <w:t xml:space="preserve">You are loved, not hated. </w:t>
            </w:r>
          </w:p>
        </w:tc>
      </w:tr>
      <w:tr w:rsidR="001E6282" w:rsidTr="00EE125E">
        <w:tc>
          <w:tcPr>
            <w:tcW w:w="959" w:type="dxa"/>
          </w:tcPr>
          <w:p w:rsidR="001E6282" w:rsidRDefault="001E6282" w:rsidP="00412BE2">
            <w:r>
              <w:t>43</w:t>
            </w:r>
          </w:p>
        </w:tc>
        <w:tc>
          <w:tcPr>
            <w:tcW w:w="4111" w:type="dxa"/>
          </w:tcPr>
          <w:p w:rsidR="001E6282" w:rsidRDefault="001E6282" w:rsidP="00412BE2">
            <w:r>
              <w:t xml:space="preserve">Close up on flowers </w:t>
            </w:r>
          </w:p>
          <w:p w:rsidR="001E6282" w:rsidRDefault="001E6282" w:rsidP="00412BE2"/>
        </w:tc>
        <w:tc>
          <w:tcPr>
            <w:tcW w:w="1134" w:type="dxa"/>
          </w:tcPr>
          <w:p w:rsidR="001E6282" w:rsidRDefault="001E6282" w:rsidP="00412BE2">
            <w:r>
              <w:t>3 seconds</w:t>
            </w:r>
          </w:p>
        </w:tc>
        <w:tc>
          <w:tcPr>
            <w:tcW w:w="3543" w:type="dxa"/>
          </w:tcPr>
          <w:p w:rsidR="001E6282" w:rsidRDefault="001E6282" w:rsidP="00412BE2">
            <w:r>
              <w:t>You are beautiful, not ugly.</w:t>
            </w:r>
          </w:p>
        </w:tc>
      </w:tr>
      <w:tr w:rsidR="001E6282" w:rsidTr="00EE125E">
        <w:tc>
          <w:tcPr>
            <w:tcW w:w="959" w:type="dxa"/>
          </w:tcPr>
          <w:p w:rsidR="001E6282" w:rsidRDefault="001E6282" w:rsidP="00412BE2">
            <w:r>
              <w:t>44</w:t>
            </w:r>
          </w:p>
        </w:tc>
        <w:tc>
          <w:tcPr>
            <w:tcW w:w="4111" w:type="dxa"/>
          </w:tcPr>
          <w:p w:rsidR="001E6282" w:rsidRDefault="001B7E54" w:rsidP="00412BE2">
            <w:r>
              <w:t>Close up on stones</w:t>
            </w:r>
          </w:p>
          <w:p w:rsidR="001E6282" w:rsidRDefault="001E6282" w:rsidP="00412BE2"/>
        </w:tc>
        <w:tc>
          <w:tcPr>
            <w:tcW w:w="1134" w:type="dxa"/>
          </w:tcPr>
          <w:p w:rsidR="001E6282" w:rsidRDefault="001E6282" w:rsidP="00412BE2">
            <w:r>
              <w:t>3 seconds</w:t>
            </w:r>
          </w:p>
        </w:tc>
        <w:tc>
          <w:tcPr>
            <w:tcW w:w="3543" w:type="dxa"/>
          </w:tcPr>
          <w:p w:rsidR="001E6282" w:rsidRDefault="001E6282" w:rsidP="00412BE2">
            <w:r>
              <w:t xml:space="preserve">You are helpful, not useless </w:t>
            </w:r>
          </w:p>
        </w:tc>
      </w:tr>
      <w:tr w:rsidR="001E6282" w:rsidTr="006E68D6">
        <w:tc>
          <w:tcPr>
            <w:tcW w:w="959" w:type="dxa"/>
            <w:shd w:val="clear" w:color="auto" w:fill="DAEEF3" w:themeFill="accent5" w:themeFillTint="33"/>
          </w:tcPr>
          <w:p w:rsidR="001E6282" w:rsidRDefault="001E6282" w:rsidP="00412BE2">
            <w:bookmarkStart w:id="0" w:name="_GoBack" w:colFirst="0" w:colLast="3"/>
            <w:r>
              <w:t>45</w:t>
            </w:r>
          </w:p>
        </w:tc>
        <w:tc>
          <w:tcPr>
            <w:tcW w:w="4111" w:type="dxa"/>
            <w:shd w:val="clear" w:color="auto" w:fill="DAEEF3" w:themeFill="accent5" w:themeFillTint="33"/>
          </w:tcPr>
          <w:p w:rsidR="001E6282" w:rsidRDefault="001E6282" w:rsidP="00412BE2">
            <w:r>
              <w:t xml:space="preserve">Black out </w:t>
            </w:r>
          </w:p>
          <w:p w:rsidR="001E6282" w:rsidRDefault="001E6282" w:rsidP="00412BE2"/>
        </w:tc>
        <w:tc>
          <w:tcPr>
            <w:tcW w:w="1134" w:type="dxa"/>
            <w:shd w:val="clear" w:color="auto" w:fill="DAEEF3" w:themeFill="accent5" w:themeFillTint="33"/>
          </w:tcPr>
          <w:p w:rsidR="001E6282" w:rsidRDefault="001E6282" w:rsidP="00412BE2">
            <w:r>
              <w:t xml:space="preserve">3 seconds </w:t>
            </w:r>
          </w:p>
        </w:tc>
        <w:tc>
          <w:tcPr>
            <w:tcW w:w="3543" w:type="dxa"/>
            <w:shd w:val="clear" w:color="auto" w:fill="DAEEF3" w:themeFill="accent5" w:themeFillTint="33"/>
          </w:tcPr>
          <w:p w:rsidR="001E6282" w:rsidRDefault="001E6282" w:rsidP="00412BE2">
            <w:r>
              <w:t xml:space="preserve">You are doing great. </w:t>
            </w:r>
          </w:p>
        </w:tc>
      </w:tr>
      <w:bookmarkEnd w:id="0"/>
    </w:tbl>
    <w:p w:rsidR="00BC2372" w:rsidRDefault="00BC2372"/>
    <w:p w:rsidR="00A71550" w:rsidRDefault="00A71550"/>
    <w:p w:rsidR="00A71550" w:rsidRDefault="00A71550"/>
    <w:p w:rsidR="00A71550" w:rsidRDefault="00A71550"/>
    <w:p w:rsidR="00A71550" w:rsidRDefault="00A71550"/>
    <w:p w:rsidR="00A71550" w:rsidRDefault="00A71550"/>
    <w:p w:rsidR="00A71550" w:rsidRDefault="00A71550"/>
    <w:sectPr w:rsidR="00A71550" w:rsidSect="001D4B8B">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F1EB1" w:rsidRDefault="007F1EB1" w:rsidP="00EE125E">
      <w:pPr>
        <w:spacing w:after="0" w:line="240" w:lineRule="auto"/>
      </w:pPr>
      <w:r>
        <w:separator/>
      </w:r>
    </w:p>
  </w:endnote>
  <w:endnote w:type="continuationSeparator" w:id="0">
    <w:p w:rsidR="007F1EB1" w:rsidRDefault="007F1EB1" w:rsidP="00EE12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F1EB1" w:rsidRDefault="007F1EB1" w:rsidP="00EE125E">
      <w:pPr>
        <w:spacing w:after="0" w:line="240" w:lineRule="auto"/>
      </w:pPr>
      <w:r>
        <w:separator/>
      </w:r>
    </w:p>
  </w:footnote>
  <w:footnote w:type="continuationSeparator" w:id="0">
    <w:p w:rsidR="007F1EB1" w:rsidRDefault="007F1EB1" w:rsidP="00EE12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2372" w:rsidRDefault="00BC2372">
    <w:pPr>
      <w:pStyle w:val="Header"/>
    </w:pPr>
    <w:r>
      <w:t>Shooting Script Format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125E"/>
    <w:rsid w:val="00046E53"/>
    <w:rsid w:val="00086234"/>
    <w:rsid w:val="00121E31"/>
    <w:rsid w:val="00193114"/>
    <w:rsid w:val="001B7E54"/>
    <w:rsid w:val="001D4B8B"/>
    <w:rsid w:val="001E6282"/>
    <w:rsid w:val="00231E41"/>
    <w:rsid w:val="002538D4"/>
    <w:rsid w:val="00283E8C"/>
    <w:rsid w:val="002B4A7E"/>
    <w:rsid w:val="00412BE2"/>
    <w:rsid w:val="00435256"/>
    <w:rsid w:val="00455CDF"/>
    <w:rsid w:val="0050191B"/>
    <w:rsid w:val="005F447E"/>
    <w:rsid w:val="00613937"/>
    <w:rsid w:val="00675AA4"/>
    <w:rsid w:val="0069565C"/>
    <w:rsid w:val="006B0B90"/>
    <w:rsid w:val="006E68D6"/>
    <w:rsid w:val="00710C32"/>
    <w:rsid w:val="00754DD0"/>
    <w:rsid w:val="00772615"/>
    <w:rsid w:val="007F1EB1"/>
    <w:rsid w:val="008C3BEE"/>
    <w:rsid w:val="008E1A5D"/>
    <w:rsid w:val="009211A8"/>
    <w:rsid w:val="00935A40"/>
    <w:rsid w:val="00963282"/>
    <w:rsid w:val="00993629"/>
    <w:rsid w:val="009B02DC"/>
    <w:rsid w:val="009F64BA"/>
    <w:rsid w:val="00A71550"/>
    <w:rsid w:val="00B60DE1"/>
    <w:rsid w:val="00B74AF4"/>
    <w:rsid w:val="00BC2372"/>
    <w:rsid w:val="00BE5A2B"/>
    <w:rsid w:val="00C716A5"/>
    <w:rsid w:val="00CB655A"/>
    <w:rsid w:val="00D64F57"/>
    <w:rsid w:val="00DB1BDA"/>
    <w:rsid w:val="00E04724"/>
    <w:rsid w:val="00E60653"/>
    <w:rsid w:val="00E8778B"/>
    <w:rsid w:val="00EE125E"/>
    <w:rsid w:val="00F34A0C"/>
    <w:rsid w:val="00F72097"/>
    <w:rsid w:val="00FA2755"/>
    <w:rsid w:val="00FB10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A55CFBE-BE4C-4B15-8B77-421E666F34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4B8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E125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E125E"/>
  </w:style>
  <w:style w:type="paragraph" w:styleId="Footer">
    <w:name w:val="footer"/>
    <w:basedOn w:val="Normal"/>
    <w:link w:val="FooterChar"/>
    <w:uiPriority w:val="99"/>
    <w:unhideWhenUsed/>
    <w:rsid w:val="00EE125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E125E"/>
  </w:style>
  <w:style w:type="table" w:styleId="TableGrid">
    <w:name w:val="Table Grid"/>
    <w:basedOn w:val="TableNormal"/>
    <w:uiPriority w:val="59"/>
    <w:rsid w:val="00EE12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61393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1393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4FBCABCD</Template>
  <TotalTime>0</TotalTime>
  <Pages>3</Pages>
  <Words>709</Words>
  <Characters>4046</Characters>
  <Application>Microsoft Office Word</Application>
  <DocSecurity>4</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RM plc</Company>
  <LinksUpToDate>false</LinksUpToDate>
  <CharactersWithSpaces>4746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jmcleod</dc:creator>
  <cp:keywords/>
  <dc:description/>
  <cp:lastModifiedBy>Ms J McLeod</cp:lastModifiedBy>
  <cp:revision>2</cp:revision>
  <cp:lastPrinted>2016-11-28T11:26:00Z</cp:lastPrinted>
  <dcterms:created xsi:type="dcterms:W3CDTF">2017-02-03T14:17:00Z</dcterms:created>
  <dcterms:modified xsi:type="dcterms:W3CDTF">2017-02-03T14:17:00Z</dcterms:modified>
</cp:coreProperties>
</file>