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eGrid"/>
        <w:tblpPr w:leftFromText="180" w:rightFromText="180" w:vertAnchor="page" w:horzAnchor="margin" w:tblpXSpec="center" w:tblpY="2746"/>
        <w:tblW w:w="13276" w:type="dxa"/>
        <w:tblLook w:val="04A0" w:firstRow="1" w:lastRow="0" w:firstColumn="1" w:lastColumn="0" w:noHBand="0" w:noVBand="1"/>
      </w:tblPr>
      <w:tblGrid>
        <w:gridCol w:w="832"/>
        <w:gridCol w:w="1315"/>
        <w:gridCol w:w="6026"/>
        <w:gridCol w:w="3119"/>
        <w:gridCol w:w="992"/>
        <w:gridCol w:w="992"/>
      </w:tblGrid>
      <w:tr w:rsidR="0027658B" w:rsidTr="0027658B">
        <w:tc>
          <w:tcPr>
            <w:tcW w:w="832" w:type="dxa"/>
          </w:tcPr>
          <w:p w:rsidR="0027658B" w:rsidRPr="000C6075" w:rsidRDefault="0027658B" w:rsidP="005100A5">
            <w:pPr>
              <w:rPr>
                <w:b/>
              </w:rPr>
            </w:pPr>
            <w:r w:rsidRPr="000C6075">
              <w:rPr>
                <w:b/>
              </w:rPr>
              <w:t>SHOT</w:t>
            </w:r>
          </w:p>
        </w:tc>
        <w:tc>
          <w:tcPr>
            <w:tcW w:w="1315" w:type="dxa"/>
          </w:tcPr>
          <w:p w:rsidR="0027658B" w:rsidRPr="000C6075" w:rsidRDefault="0027658B" w:rsidP="005100A5">
            <w:pPr>
              <w:rPr>
                <w:b/>
              </w:rPr>
            </w:pPr>
            <w:r>
              <w:rPr>
                <w:b/>
              </w:rPr>
              <w:t>CLIP LENGTH</w:t>
            </w:r>
          </w:p>
        </w:tc>
        <w:tc>
          <w:tcPr>
            <w:tcW w:w="6026" w:type="dxa"/>
          </w:tcPr>
          <w:p w:rsidR="0027658B" w:rsidRPr="000C6075" w:rsidRDefault="0027658B" w:rsidP="005100A5">
            <w:pPr>
              <w:rPr>
                <w:b/>
              </w:rPr>
            </w:pPr>
            <w:r w:rsidRPr="000C6075">
              <w:rPr>
                <w:b/>
              </w:rPr>
              <w:t>SHOT SIZE                      SHOT MOVE                              LOCATION</w:t>
            </w:r>
          </w:p>
        </w:tc>
        <w:tc>
          <w:tcPr>
            <w:tcW w:w="3119" w:type="dxa"/>
          </w:tcPr>
          <w:p w:rsidR="0027658B" w:rsidRPr="000C6075" w:rsidRDefault="0027658B" w:rsidP="005100A5">
            <w:pPr>
              <w:rPr>
                <w:b/>
              </w:rPr>
            </w:pPr>
            <w:r w:rsidRPr="000C6075">
              <w:rPr>
                <w:b/>
              </w:rPr>
              <w:t>COMMENTS</w:t>
            </w:r>
          </w:p>
        </w:tc>
        <w:tc>
          <w:tcPr>
            <w:tcW w:w="992" w:type="dxa"/>
          </w:tcPr>
          <w:p w:rsidR="0027658B" w:rsidRPr="000C6075" w:rsidRDefault="0027658B" w:rsidP="005100A5">
            <w:pPr>
              <w:rPr>
                <w:b/>
              </w:rPr>
            </w:pPr>
            <w:r w:rsidRPr="000C6075">
              <w:rPr>
                <w:b/>
              </w:rPr>
              <w:t>USE</w:t>
            </w:r>
          </w:p>
        </w:tc>
        <w:tc>
          <w:tcPr>
            <w:tcW w:w="992" w:type="dxa"/>
          </w:tcPr>
          <w:p w:rsidR="0027658B" w:rsidRPr="000C6075" w:rsidRDefault="0027658B" w:rsidP="005100A5">
            <w:pPr>
              <w:rPr>
                <w:b/>
              </w:rPr>
            </w:pPr>
            <w:r w:rsidRPr="000C6075">
              <w:rPr>
                <w:b/>
              </w:rPr>
              <w:t>EDL</w:t>
            </w:r>
          </w:p>
        </w:tc>
      </w:tr>
      <w:tr w:rsidR="0027658B" w:rsidTr="0027658B">
        <w:tc>
          <w:tcPr>
            <w:tcW w:w="832" w:type="dxa"/>
          </w:tcPr>
          <w:p w:rsidR="0027658B" w:rsidRDefault="00A97E88" w:rsidP="005100A5">
            <w:r>
              <w:t>6154</w:t>
            </w:r>
          </w:p>
        </w:tc>
        <w:tc>
          <w:tcPr>
            <w:tcW w:w="1315" w:type="dxa"/>
          </w:tcPr>
          <w:p w:rsidR="0027658B" w:rsidRDefault="00A97E88" w:rsidP="005100A5">
            <w:r>
              <w:t>00:15:07</w:t>
            </w:r>
          </w:p>
        </w:tc>
        <w:tc>
          <w:tcPr>
            <w:tcW w:w="6026" w:type="dxa"/>
          </w:tcPr>
          <w:p w:rsidR="0027658B" w:rsidRDefault="00A97E88" w:rsidP="005100A5">
            <w:r>
              <w:t>M/S                                     -                                                Studio</w:t>
            </w:r>
          </w:p>
        </w:tc>
        <w:tc>
          <w:tcPr>
            <w:tcW w:w="3119" w:type="dxa"/>
          </w:tcPr>
          <w:p w:rsidR="0027658B" w:rsidRDefault="00A97E88" w:rsidP="005100A5">
            <w:r>
              <w:t>In focus, bad sound</w:t>
            </w:r>
          </w:p>
        </w:tc>
        <w:tc>
          <w:tcPr>
            <w:tcW w:w="992" w:type="dxa"/>
          </w:tcPr>
          <w:p w:rsidR="0027658B" w:rsidRDefault="00A97E88" w:rsidP="005100A5">
            <w:r>
              <w:t>N</w:t>
            </w:r>
          </w:p>
        </w:tc>
        <w:tc>
          <w:tcPr>
            <w:tcW w:w="992" w:type="dxa"/>
          </w:tcPr>
          <w:p w:rsidR="0027658B" w:rsidRDefault="00A97E88" w:rsidP="005100A5">
            <w:r>
              <w:t>-</w:t>
            </w:r>
          </w:p>
        </w:tc>
      </w:tr>
      <w:tr w:rsidR="0027658B" w:rsidTr="0027658B">
        <w:tc>
          <w:tcPr>
            <w:tcW w:w="832" w:type="dxa"/>
          </w:tcPr>
          <w:p w:rsidR="0027658B" w:rsidRDefault="00A97E88" w:rsidP="005100A5">
            <w:r>
              <w:t>6155</w:t>
            </w:r>
          </w:p>
        </w:tc>
        <w:tc>
          <w:tcPr>
            <w:tcW w:w="1315" w:type="dxa"/>
          </w:tcPr>
          <w:p w:rsidR="0027658B" w:rsidRDefault="00A97E88" w:rsidP="005100A5">
            <w:r>
              <w:t>00:07:31</w:t>
            </w:r>
          </w:p>
        </w:tc>
        <w:tc>
          <w:tcPr>
            <w:tcW w:w="6026" w:type="dxa"/>
          </w:tcPr>
          <w:p w:rsidR="0027658B" w:rsidRDefault="00A97E88" w:rsidP="005100A5">
            <w:r>
              <w:t>M/S                                     -                                                Studio</w:t>
            </w:r>
          </w:p>
        </w:tc>
        <w:tc>
          <w:tcPr>
            <w:tcW w:w="3119" w:type="dxa"/>
          </w:tcPr>
          <w:p w:rsidR="0027658B" w:rsidRDefault="00A97E88" w:rsidP="005100A5">
            <w:r>
              <w:t>In focus, better sound</w:t>
            </w:r>
          </w:p>
        </w:tc>
        <w:tc>
          <w:tcPr>
            <w:tcW w:w="992" w:type="dxa"/>
          </w:tcPr>
          <w:p w:rsidR="0027658B" w:rsidRDefault="00A97E88" w:rsidP="005100A5">
            <w:r>
              <w:t>Y</w:t>
            </w:r>
          </w:p>
        </w:tc>
        <w:tc>
          <w:tcPr>
            <w:tcW w:w="992" w:type="dxa"/>
          </w:tcPr>
          <w:p w:rsidR="0027658B" w:rsidRDefault="0027658B" w:rsidP="005100A5"/>
        </w:tc>
      </w:tr>
      <w:tr w:rsidR="0027658B" w:rsidTr="0027658B">
        <w:tc>
          <w:tcPr>
            <w:tcW w:w="832" w:type="dxa"/>
          </w:tcPr>
          <w:p w:rsidR="0027658B" w:rsidRDefault="00A97E88" w:rsidP="005100A5">
            <w:r>
              <w:t>6156</w:t>
            </w:r>
          </w:p>
        </w:tc>
        <w:tc>
          <w:tcPr>
            <w:tcW w:w="1315" w:type="dxa"/>
          </w:tcPr>
          <w:p w:rsidR="0027658B" w:rsidRDefault="00A97E88" w:rsidP="005100A5">
            <w:r>
              <w:t>00:09:05</w:t>
            </w:r>
          </w:p>
        </w:tc>
        <w:tc>
          <w:tcPr>
            <w:tcW w:w="6026" w:type="dxa"/>
          </w:tcPr>
          <w:p w:rsidR="0027658B" w:rsidRDefault="00A97E88" w:rsidP="005100A5">
            <w:r>
              <w:t>C/U                                      -                                                Studio</w:t>
            </w:r>
          </w:p>
        </w:tc>
        <w:tc>
          <w:tcPr>
            <w:tcW w:w="3119" w:type="dxa"/>
          </w:tcPr>
          <w:p w:rsidR="0027658B" w:rsidRDefault="00A97E88" w:rsidP="005100A5">
            <w:r>
              <w:t>Out of focus</w:t>
            </w:r>
          </w:p>
        </w:tc>
        <w:tc>
          <w:tcPr>
            <w:tcW w:w="992" w:type="dxa"/>
          </w:tcPr>
          <w:p w:rsidR="0027658B" w:rsidRDefault="00A97E88" w:rsidP="005100A5">
            <w:r>
              <w:t>N</w:t>
            </w:r>
          </w:p>
        </w:tc>
        <w:tc>
          <w:tcPr>
            <w:tcW w:w="992" w:type="dxa"/>
          </w:tcPr>
          <w:p w:rsidR="0027658B" w:rsidRDefault="0027658B" w:rsidP="005100A5"/>
        </w:tc>
      </w:tr>
      <w:tr w:rsidR="0027658B" w:rsidTr="0027658B">
        <w:tc>
          <w:tcPr>
            <w:tcW w:w="832" w:type="dxa"/>
          </w:tcPr>
          <w:p w:rsidR="0027658B" w:rsidRDefault="00A97E88" w:rsidP="005100A5">
            <w:r>
              <w:t>6157</w:t>
            </w:r>
          </w:p>
        </w:tc>
        <w:tc>
          <w:tcPr>
            <w:tcW w:w="1315" w:type="dxa"/>
          </w:tcPr>
          <w:p w:rsidR="0027658B" w:rsidRDefault="00A97E88" w:rsidP="005100A5">
            <w:r>
              <w:t>00:04:11</w:t>
            </w:r>
          </w:p>
        </w:tc>
        <w:tc>
          <w:tcPr>
            <w:tcW w:w="6026" w:type="dxa"/>
          </w:tcPr>
          <w:p w:rsidR="0027658B" w:rsidRDefault="00A97E88" w:rsidP="005100A5">
            <w:r>
              <w:t>M/S                                     -                                                Studio</w:t>
            </w:r>
          </w:p>
        </w:tc>
        <w:tc>
          <w:tcPr>
            <w:tcW w:w="3119" w:type="dxa"/>
          </w:tcPr>
          <w:p w:rsidR="0027658B" w:rsidRDefault="00A97E88" w:rsidP="005100A5">
            <w:r>
              <w:t>Out of focus</w:t>
            </w:r>
          </w:p>
        </w:tc>
        <w:tc>
          <w:tcPr>
            <w:tcW w:w="992" w:type="dxa"/>
          </w:tcPr>
          <w:p w:rsidR="0027658B" w:rsidRDefault="00A97E88" w:rsidP="005100A5">
            <w:r>
              <w:t>N</w:t>
            </w:r>
          </w:p>
        </w:tc>
        <w:tc>
          <w:tcPr>
            <w:tcW w:w="992" w:type="dxa"/>
          </w:tcPr>
          <w:p w:rsidR="0027658B" w:rsidRDefault="0027658B" w:rsidP="005100A5"/>
        </w:tc>
      </w:tr>
      <w:tr w:rsidR="0027658B" w:rsidTr="0027658B">
        <w:tc>
          <w:tcPr>
            <w:tcW w:w="832" w:type="dxa"/>
          </w:tcPr>
          <w:p w:rsidR="0027658B" w:rsidRDefault="00A97E88" w:rsidP="005100A5">
            <w:r>
              <w:t>6158</w:t>
            </w:r>
          </w:p>
        </w:tc>
        <w:tc>
          <w:tcPr>
            <w:tcW w:w="1315" w:type="dxa"/>
          </w:tcPr>
          <w:p w:rsidR="0027658B" w:rsidRDefault="00A97E88" w:rsidP="005100A5">
            <w:r>
              <w:t>00:06:20</w:t>
            </w:r>
          </w:p>
        </w:tc>
        <w:tc>
          <w:tcPr>
            <w:tcW w:w="6026" w:type="dxa"/>
          </w:tcPr>
          <w:p w:rsidR="0027658B" w:rsidRDefault="00A97E88" w:rsidP="005100A5">
            <w:r>
              <w:t>C/U                                     -                                                 Studio</w:t>
            </w:r>
          </w:p>
        </w:tc>
        <w:tc>
          <w:tcPr>
            <w:tcW w:w="3119" w:type="dxa"/>
          </w:tcPr>
          <w:p w:rsidR="0027658B" w:rsidRDefault="00A97E88" w:rsidP="005100A5">
            <w:r>
              <w:t>Out of focus</w:t>
            </w:r>
          </w:p>
        </w:tc>
        <w:tc>
          <w:tcPr>
            <w:tcW w:w="992" w:type="dxa"/>
          </w:tcPr>
          <w:p w:rsidR="0027658B" w:rsidRDefault="00A97E88" w:rsidP="005100A5">
            <w:r>
              <w:t>N</w:t>
            </w:r>
          </w:p>
        </w:tc>
        <w:tc>
          <w:tcPr>
            <w:tcW w:w="992" w:type="dxa"/>
          </w:tcPr>
          <w:p w:rsidR="0027658B" w:rsidRDefault="0027658B" w:rsidP="005100A5"/>
        </w:tc>
      </w:tr>
      <w:tr w:rsidR="0027658B" w:rsidTr="0027658B">
        <w:tc>
          <w:tcPr>
            <w:tcW w:w="832" w:type="dxa"/>
          </w:tcPr>
          <w:p w:rsidR="0027658B" w:rsidRDefault="00A97E88" w:rsidP="005100A5">
            <w:r>
              <w:t>6161</w:t>
            </w:r>
          </w:p>
        </w:tc>
        <w:tc>
          <w:tcPr>
            <w:tcW w:w="1315" w:type="dxa"/>
          </w:tcPr>
          <w:p w:rsidR="0027658B" w:rsidRDefault="00A97E88" w:rsidP="005100A5">
            <w:r>
              <w:t>00:13:16</w:t>
            </w:r>
          </w:p>
        </w:tc>
        <w:tc>
          <w:tcPr>
            <w:tcW w:w="6026" w:type="dxa"/>
          </w:tcPr>
          <w:p w:rsidR="0027658B" w:rsidRDefault="00A97E88" w:rsidP="005100A5">
            <w:r>
              <w:t>C/U                                     -                                                 Studio</w:t>
            </w:r>
          </w:p>
        </w:tc>
        <w:tc>
          <w:tcPr>
            <w:tcW w:w="3119" w:type="dxa"/>
          </w:tcPr>
          <w:p w:rsidR="0027658B" w:rsidRDefault="00A97E88" w:rsidP="005100A5">
            <w:r>
              <w:t>In focus, good light</w:t>
            </w:r>
          </w:p>
        </w:tc>
        <w:tc>
          <w:tcPr>
            <w:tcW w:w="992" w:type="dxa"/>
          </w:tcPr>
          <w:p w:rsidR="0027658B" w:rsidRDefault="00A97E88" w:rsidP="005100A5">
            <w:r>
              <w:t>Y</w:t>
            </w:r>
          </w:p>
        </w:tc>
        <w:tc>
          <w:tcPr>
            <w:tcW w:w="992" w:type="dxa"/>
          </w:tcPr>
          <w:p w:rsidR="0027658B" w:rsidRDefault="0027658B" w:rsidP="005100A5"/>
        </w:tc>
      </w:tr>
      <w:tr w:rsidR="0027658B" w:rsidTr="0027658B">
        <w:tc>
          <w:tcPr>
            <w:tcW w:w="832" w:type="dxa"/>
          </w:tcPr>
          <w:p w:rsidR="0027658B" w:rsidRDefault="0027658B" w:rsidP="005100A5"/>
        </w:tc>
        <w:tc>
          <w:tcPr>
            <w:tcW w:w="1315" w:type="dxa"/>
          </w:tcPr>
          <w:p w:rsidR="0027658B" w:rsidRDefault="0027658B" w:rsidP="005100A5"/>
        </w:tc>
        <w:tc>
          <w:tcPr>
            <w:tcW w:w="6026" w:type="dxa"/>
          </w:tcPr>
          <w:p w:rsidR="0027658B" w:rsidRDefault="0027658B" w:rsidP="005100A5"/>
        </w:tc>
        <w:tc>
          <w:tcPr>
            <w:tcW w:w="3119" w:type="dxa"/>
          </w:tcPr>
          <w:p w:rsidR="0027658B" w:rsidRDefault="0027658B" w:rsidP="005100A5"/>
        </w:tc>
        <w:tc>
          <w:tcPr>
            <w:tcW w:w="992" w:type="dxa"/>
          </w:tcPr>
          <w:p w:rsidR="0027658B" w:rsidRDefault="0027658B" w:rsidP="005100A5"/>
        </w:tc>
        <w:tc>
          <w:tcPr>
            <w:tcW w:w="992" w:type="dxa"/>
          </w:tcPr>
          <w:p w:rsidR="0027658B" w:rsidRDefault="0027658B" w:rsidP="005100A5"/>
        </w:tc>
      </w:tr>
      <w:tr w:rsidR="0027658B" w:rsidTr="0027658B">
        <w:tc>
          <w:tcPr>
            <w:tcW w:w="832" w:type="dxa"/>
          </w:tcPr>
          <w:p w:rsidR="0027658B" w:rsidRDefault="0027658B" w:rsidP="005100A5"/>
        </w:tc>
        <w:tc>
          <w:tcPr>
            <w:tcW w:w="1315" w:type="dxa"/>
          </w:tcPr>
          <w:p w:rsidR="0027658B" w:rsidRDefault="0027658B" w:rsidP="005100A5"/>
        </w:tc>
        <w:tc>
          <w:tcPr>
            <w:tcW w:w="6026" w:type="dxa"/>
          </w:tcPr>
          <w:p w:rsidR="0027658B" w:rsidRDefault="0027658B" w:rsidP="005100A5"/>
        </w:tc>
        <w:tc>
          <w:tcPr>
            <w:tcW w:w="3119" w:type="dxa"/>
          </w:tcPr>
          <w:p w:rsidR="0027658B" w:rsidRDefault="0027658B" w:rsidP="005100A5"/>
        </w:tc>
        <w:tc>
          <w:tcPr>
            <w:tcW w:w="992" w:type="dxa"/>
          </w:tcPr>
          <w:p w:rsidR="0027658B" w:rsidRDefault="0027658B" w:rsidP="005100A5"/>
        </w:tc>
        <w:tc>
          <w:tcPr>
            <w:tcW w:w="992" w:type="dxa"/>
          </w:tcPr>
          <w:p w:rsidR="0027658B" w:rsidRDefault="0027658B" w:rsidP="005100A5"/>
        </w:tc>
      </w:tr>
      <w:tr w:rsidR="0027658B" w:rsidTr="0027658B">
        <w:tc>
          <w:tcPr>
            <w:tcW w:w="832" w:type="dxa"/>
          </w:tcPr>
          <w:p w:rsidR="0027658B" w:rsidRDefault="0027658B" w:rsidP="005100A5"/>
        </w:tc>
        <w:tc>
          <w:tcPr>
            <w:tcW w:w="1315" w:type="dxa"/>
          </w:tcPr>
          <w:p w:rsidR="0027658B" w:rsidRDefault="0027658B" w:rsidP="005100A5"/>
        </w:tc>
        <w:tc>
          <w:tcPr>
            <w:tcW w:w="6026" w:type="dxa"/>
          </w:tcPr>
          <w:p w:rsidR="0027658B" w:rsidRDefault="0027658B" w:rsidP="005100A5"/>
        </w:tc>
        <w:tc>
          <w:tcPr>
            <w:tcW w:w="3119" w:type="dxa"/>
          </w:tcPr>
          <w:p w:rsidR="0027658B" w:rsidRDefault="0027658B" w:rsidP="005100A5"/>
        </w:tc>
        <w:tc>
          <w:tcPr>
            <w:tcW w:w="992" w:type="dxa"/>
          </w:tcPr>
          <w:p w:rsidR="0027658B" w:rsidRDefault="0027658B" w:rsidP="005100A5"/>
        </w:tc>
        <w:tc>
          <w:tcPr>
            <w:tcW w:w="992" w:type="dxa"/>
          </w:tcPr>
          <w:p w:rsidR="0027658B" w:rsidRDefault="0027658B" w:rsidP="005100A5"/>
        </w:tc>
      </w:tr>
      <w:tr w:rsidR="0027658B" w:rsidTr="0027658B">
        <w:tc>
          <w:tcPr>
            <w:tcW w:w="832" w:type="dxa"/>
          </w:tcPr>
          <w:p w:rsidR="0027658B" w:rsidRDefault="0027658B" w:rsidP="005100A5"/>
        </w:tc>
        <w:tc>
          <w:tcPr>
            <w:tcW w:w="1315" w:type="dxa"/>
          </w:tcPr>
          <w:p w:rsidR="0027658B" w:rsidRDefault="0027658B" w:rsidP="005100A5"/>
        </w:tc>
        <w:tc>
          <w:tcPr>
            <w:tcW w:w="6026" w:type="dxa"/>
          </w:tcPr>
          <w:p w:rsidR="0027658B" w:rsidRDefault="0027658B" w:rsidP="005100A5"/>
        </w:tc>
        <w:tc>
          <w:tcPr>
            <w:tcW w:w="3119" w:type="dxa"/>
          </w:tcPr>
          <w:p w:rsidR="0027658B" w:rsidRDefault="0027658B" w:rsidP="005100A5"/>
        </w:tc>
        <w:tc>
          <w:tcPr>
            <w:tcW w:w="992" w:type="dxa"/>
          </w:tcPr>
          <w:p w:rsidR="0027658B" w:rsidRDefault="0027658B" w:rsidP="005100A5"/>
        </w:tc>
        <w:tc>
          <w:tcPr>
            <w:tcW w:w="992" w:type="dxa"/>
          </w:tcPr>
          <w:p w:rsidR="0027658B" w:rsidRDefault="0027658B" w:rsidP="005100A5"/>
        </w:tc>
      </w:tr>
      <w:tr w:rsidR="0027658B" w:rsidTr="0027658B">
        <w:tc>
          <w:tcPr>
            <w:tcW w:w="832" w:type="dxa"/>
          </w:tcPr>
          <w:p w:rsidR="0027658B" w:rsidRDefault="0027658B" w:rsidP="005100A5"/>
        </w:tc>
        <w:tc>
          <w:tcPr>
            <w:tcW w:w="1315" w:type="dxa"/>
          </w:tcPr>
          <w:p w:rsidR="0027658B" w:rsidRDefault="0027658B" w:rsidP="005100A5"/>
        </w:tc>
        <w:tc>
          <w:tcPr>
            <w:tcW w:w="6026" w:type="dxa"/>
          </w:tcPr>
          <w:p w:rsidR="0027658B" w:rsidRDefault="0027658B" w:rsidP="005100A5"/>
        </w:tc>
        <w:tc>
          <w:tcPr>
            <w:tcW w:w="3119" w:type="dxa"/>
          </w:tcPr>
          <w:p w:rsidR="0027658B" w:rsidRDefault="0027658B" w:rsidP="005100A5"/>
        </w:tc>
        <w:tc>
          <w:tcPr>
            <w:tcW w:w="992" w:type="dxa"/>
          </w:tcPr>
          <w:p w:rsidR="0027658B" w:rsidRDefault="0027658B" w:rsidP="005100A5"/>
        </w:tc>
        <w:tc>
          <w:tcPr>
            <w:tcW w:w="992" w:type="dxa"/>
          </w:tcPr>
          <w:p w:rsidR="0027658B" w:rsidRDefault="0027658B" w:rsidP="005100A5"/>
        </w:tc>
      </w:tr>
      <w:tr w:rsidR="0027658B" w:rsidTr="0027658B">
        <w:tc>
          <w:tcPr>
            <w:tcW w:w="832" w:type="dxa"/>
          </w:tcPr>
          <w:p w:rsidR="0027658B" w:rsidRDefault="0027658B" w:rsidP="005100A5"/>
        </w:tc>
        <w:tc>
          <w:tcPr>
            <w:tcW w:w="1315" w:type="dxa"/>
          </w:tcPr>
          <w:p w:rsidR="0027658B" w:rsidRDefault="0027658B" w:rsidP="005100A5"/>
        </w:tc>
        <w:tc>
          <w:tcPr>
            <w:tcW w:w="6026" w:type="dxa"/>
          </w:tcPr>
          <w:p w:rsidR="0027658B" w:rsidRDefault="0027658B" w:rsidP="005100A5"/>
        </w:tc>
        <w:tc>
          <w:tcPr>
            <w:tcW w:w="3119" w:type="dxa"/>
          </w:tcPr>
          <w:p w:rsidR="0027658B" w:rsidRDefault="0027658B" w:rsidP="005100A5"/>
        </w:tc>
        <w:tc>
          <w:tcPr>
            <w:tcW w:w="992" w:type="dxa"/>
          </w:tcPr>
          <w:p w:rsidR="0027658B" w:rsidRDefault="0027658B" w:rsidP="005100A5"/>
        </w:tc>
        <w:tc>
          <w:tcPr>
            <w:tcW w:w="992" w:type="dxa"/>
          </w:tcPr>
          <w:p w:rsidR="0027658B" w:rsidRDefault="0027658B" w:rsidP="005100A5"/>
        </w:tc>
      </w:tr>
      <w:tr w:rsidR="0027658B" w:rsidTr="0027658B">
        <w:tc>
          <w:tcPr>
            <w:tcW w:w="832" w:type="dxa"/>
          </w:tcPr>
          <w:p w:rsidR="0027658B" w:rsidRDefault="0027658B" w:rsidP="005100A5"/>
        </w:tc>
        <w:tc>
          <w:tcPr>
            <w:tcW w:w="1315" w:type="dxa"/>
          </w:tcPr>
          <w:p w:rsidR="0027658B" w:rsidRDefault="0027658B" w:rsidP="005100A5"/>
        </w:tc>
        <w:tc>
          <w:tcPr>
            <w:tcW w:w="6026" w:type="dxa"/>
          </w:tcPr>
          <w:p w:rsidR="0027658B" w:rsidRDefault="0027658B" w:rsidP="005100A5"/>
        </w:tc>
        <w:tc>
          <w:tcPr>
            <w:tcW w:w="3119" w:type="dxa"/>
          </w:tcPr>
          <w:p w:rsidR="0027658B" w:rsidRDefault="0027658B" w:rsidP="005100A5"/>
        </w:tc>
        <w:tc>
          <w:tcPr>
            <w:tcW w:w="992" w:type="dxa"/>
          </w:tcPr>
          <w:p w:rsidR="0027658B" w:rsidRDefault="0027658B" w:rsidP="005100A5"/>
        </w:tc>
        <w:tc>
          <w:tcPr>
            <w:tcW w:w="992" w:type="dxa"/>
          </w:tcPr>
          <w:p w:rsidR="0027658B" w:rsidRDefault="0027658B" w:rsidP="005100A5"/>
        </w:tc>
      </w:tr>
      <w:tr w:rsidR="0027658B" w:rsidTr="0027658B">
        <w:tc>
          <w:tcPr>
            <w:tcW w:w="832" w:type="dxa"/>
          </w:tcPr>
          <w:p w:rsidR="0027658B" w:rsidRDefault="0027658B" w:rsidP="005100A5"/>
        </w:tc>
        <w:tc>
          <w:tcPr>
            <w:tcW w:w="1315" w:type="dxa"/>
          </w:tcPr>
          <w:p w:rsidR="0027658B" w:rsidRDefault="0027658B" w:rsidP="005100A5"/>
        </w:tc>
        <w:tc>
          <w:tcPr>
            <w:tcW w:w="6026" w:type="dxa"/>
          </w:tcPr>
          <w:p w:rsidR="0027658B" w:rsidRDefault="0027658B" w:rsidP="005100A5"/>
        </w:tc>
        <w:tc>
          <w:tcPr>
            <w:tcW w:w="3119" w:type="dxa"/>
          </w:tcPr>
          <w:p w:rsidR="0027658B" w:rsidRDefault="0027658B" w:rsidP="005100A5"/>
        </w:tc>
        <w:tc>
          <w:tcPr>
            <w:tcW w:w="992" w:type="dxa"/>
          </w:tcPr>
          <w:p w:rsidR="0027658B" w:rsidRDefault="0027658B" w:rsidP="005100A5"/>
        </w:tc>
        <w:tc>
          <w:tcPr>
            <w:tcW w:w="992" w:type="dxa"/>
          </w:tcPr>
          <w:p w:rsidR="0027658B" w:rsidRDefault="0027658B" w:rsidP="005100A5"/>
        </w:tc>
      </w:tr>
      <w:tr w:rsidR="0027658B" w:rsidTr="0027658B">
        <w:tc>
          <w:tcPr>
            <w:tcW w:w="832" w:type="dxa"/>
          </w:tcPr>
          <w:p w:rsidR="0027658B" w:rsidRDefault="0027658B" w:rsidP="005100A5"/>
        </w:tc>
        <w:tc>
          <w:tcPr>
            <w:tcW w:w="1315" w:type="dxa"/>
          </w:tcPr>
          <w:p w:rsidR="0027658B" w:rsidRDefault="0027658B" w:rsidP="005100A5"/>
        </w:tc>
        <w:tc>
          <w:tcPr>
            <w:tcW w:w="6026" w:type="dxa"/>
          </w:tcPr>
          <w:p w:rsidR="0027658B" w:rsidRDefault="0027658B" w:rsidP="005100A5"/>
        </w:tc>
        <w:tc>
          <w:tcPr>
            <w:tcW w:w="3119" w:type="dxa"/>
          </w:tcPr>
          <w:p w:rsidR="0027658B" w:rsidRDefault="0027658B" w:rsidP="005100A5"/>
        </w:tc>
        <w:tc>
          <w:tcPr>
            <w:tcW w:w="992" w:type="dxa"/>
          </w:tcPr>
          <w:p w:rsidR="0027658B" w:rsidRDefault="0027658B" w:rsidP="005100A5"/>
        </w:tc>
        <w:tc>
          <w:tcPr>
            <w:tcW w:w="992" w:type="dxa"/>
          </w:tcPr>
          <w:p w:rsidR="0027658B" w:rsidRDefault="0027658B" w:rsidP="005100A5"/>
        </w:tc>
      </w:tr>
      <w:tr w:rsidR="0027658B" w:rsidTr="0027658B">
        <w:tc>
          <w:tcPr>
            <w:tcW w:w="832" w:type="dxa"/>
          </w:tcPr>
          <w:p w:rsidR="0027658B" w:rsidRDefault="0027658B" w:rsidP="005100A5"/>
        </w:tc>
        <w:tc>
          <w:tcPr>
            <w:tcW w:w="1315" w:type="dxa"/>
          </w:tcPr>
          <w:p w:rsidR="0027658B" w:rsidRDefault="0027658B" w:rsidP="005100A5"/>
        </w:tc>
        <w:tc>
          <w:tcPr>
            <w:tcW w:w="6026" w:type="dxa"/>
          </w:tcPr>
          <w:p w:rsidR="0027658B" w:rsidRDefault="0027658B" w:rsidP="005100A5"/>
        </w:tc>
        <w:tc>
          <w:tcPr>
            <w:tcW w:w="3119" w:type="dxa"/>
          </w:tcPr>
          <w:p w:rsidR="0027658B" w:rsidRDefault="0027658B" w:rsidP="005100A5"/>
        </w:tc>
        <w:tc>
          <w:tcPr>
            <w:tcW w:w="992" w:type="dxa"/>
          </w:tcPr>
          <w:p w:rsidR="0027658B" w:rsidRDefault="0027658B" w:rsidP="005100A5"/>
        </w:tc>
        <w:tc>
          <w:tcPr>
            <w:tcW w:w="992" w:type="dxa"/>
          </w:tcPr>
          <w:p w:rsidR="0027658B" w:rsidRDefault="0027658B" w:rsidP="005100A5"/>
        </w:tc>
      </w:tr>
      <w:tr w:rsidR="0027658B" w:rsidTr="0027658B">
        <w:tc>
          <w:tcPr>
            <w:tcW w:w="832" w:type="dxa"/>
          </w:tcPr>
          <w:p w:rsidR="0027658B" w:rsidRDefault="0027658B" w:rsidP="005100A5"/>
        </w:tc>
        <w:tc>
          <w:tcPr>
            <w:tcW w:w="1315" w:type="dxa"/>
          </w:tcPr>
          <w:p w:rsidR="0027658B" w:rsidRDefault="0027658B" w:rsidP="005100A5"/>
        </w:tc>
        <w:tc>
          <w:tcPr>
            <w:tcW w:w="6026" w:type="dxa"/>
          </w:tcPr>
          <w:p w:rsidR="0027658B" w:rsidRDefault="0027658B" w:rsidP="005100A5"/>
        </w:tc>
        <w:tc>
          <w:tcPr>
            <w:tcW w:w="3119" w:type="dxa"/>
          </w:tcPr>
          <w:p w:rsidR="0027658B" w:rsidRDefault="0027658B" w:rsidP="005100A5"/>
        </w:tc>
        <w:tc>
          <w:tcPr>
            <w:tcW w:w="992" w:type="dxa"/>
          </w:tcPr>
          <w:p w:rsidR="0027658B" w:rsidRDefault="0027658B" w:rsidP="005100A5"/>
        </w:tc>
        <w:tc>
          <w:tcPr>
            <w:tcW w:w="992" w:type="dxa"/>
          </w:tcPr>
          <w:p w:rsidR="0027658B" w:rsidRDefault="0027658B" w:rsidP="005100A5"/>
        </w:tc>
      </w:tr>
      <w:tr w:rsidR="0027658B" w:rsidTr="0027658B">
        <w:tc>
          <w:tcPr>
            <w:tcW w:w="832" w:type="dxa"/>
          </w:tcPr>
          <w:p w:rsidR="0027658B" w:rsidRDefault="0027658B" w:rsidP="005100A5"/>
        </w:tc>
        <w:tc>
          <w:tcPr>
            <w:tcW w:w="1315" w:type="dxa"/>
          </w:tcPr>
          <w:p w:rsidR="0027658B" w:rsidRDefault="0027658B" w:rsidP="005100A5"/>
        </w:tc>
        <w:tc>
          <w:tcPr>
            <w:tcW w:w="6026" w:type="dxa"/>
          </w:tcPr>
          <w:p w:rsidR="0027658B" w:rsidRDefault="0027658B" w:rsidP="005100A5"/>
        </w:tc>
        <w:tc>
          <w:tcPr>
            <w:tcW w:w="3119" w:type="dxa"/>
          </w:tcPr>
          <w:p w:rsidR="0027658B" w:rsidRDefault="0027658B" w:rsidP="005100A5"/>
        </w:tc>
        <w:tc>
          <w:tcPr>
            <w:tcW w:w="992" w:type="dxa"/>
          </w:tcPr>
          <w:p w:rsidR="0027658B" w:rsidRDefault="0027658B" w:rsidP="005100A5"/>
        </w:tc>
        <w:tc>
          <w:tcPr>
            <w:tcW w:w="992" w:type="dxa"/>
          </w:tcPr>
          <w:p w:rsidR="0027658B" w:rsidRDefault="0027658B" w:rsidP="005100A5"/>
        </w:tc>
      </w:tr>
      <w:tr w:rsidR="0027658B" w:rsidTr="0027658B">
        <w:tc>
          <w:tcPr>
            <w:tcW w:w="832" w:type="dxa"/>
          </w:tcPr>
          <w:p w:rsidR="0027658B" w:rsidRDefault="0027658B" w:rsidP="005100A5"/>
        </w:tc>
        <w:tc>
          <w:tcPr>
            <w:tcW w:w="1315" w:type="dxa"/>
          </w:tcPr>
          <w:p w:rsidR="0027658B" w:rsidRDefault="0027658B" w:rsidP="005100A5"/>
        </w:tc>
        <w:tc>
          <w:tcPr>
            <w:tcW w:w="6026" w:type="dxa"/>
          </w:tcPr>
          <w:p w:rsidR="0027658B" w:rsidRDefault="0027658B" w:rsidP="005100A5"/>
        </w:tc>
        <w:tc>
          <w:tcPr>
            <w:tcW w:w="3119" w:type="dxa"/>
          </w:tcPr>
          <w:p w:rsidR="0027658B" w:rsidRDefault="0027658B" w:rsidP="005100A5"/>
        </w:tc>
        <w:tc>
          <w:tcPr>
            <w:tcW w:w="992" w:type="dxa"/>
          </w:tcPr>
          <w:p w:rsidR="0027658B" w:rsidRDefault="0027658B" w:rsidP="005100A5"/>
        </w:tc>
        <w:tc>
          <w:tcPr>
            <w:tcW w:w="992" w:type="dxa"/>
          </w:tcPr>
          <w:p w:rsidR="0027658B" w:rsidRDefault="0027658B" w:rsidP="005100A5"/>
        </w:tc>
      </w:tr>
      <w:tr w:rsidR="0027658B" w:rsidTr="0027658B">
        <w:tc>
          <w:tcPr>
            <w:tcW w:w="832" w:type="dxa"/>
          </w:tcPr>
          <w:p w:rsidR="0027658B" w:rsidRDefault="0027658B" w:rsidP="005100A5"/>
        </w:tc>
        <w:tc>
          <w:tcPr>
            <w:tcW w:w="1315" w:type="dxa"/>
          </w:tcPr>
          <w:p w:rsidR="0027658B" w:rsidRDefault="0027658B" w:rsidP="005100A5"/>
        </w:tc>
        <w:tc>
          <w:tcPr>
            <w:tcW w:w="6026" w:type="dxa"/>
          </w:tcPr>
          <w:p w:rsidR="0027658B" w:rsidRDefault="0027658B" w:rsidP="005100A5"/>
        </w:tc>
        <w:tc>
          <w:tcPr>
            <w:tcW w:w="3119" w:type="dxa"/>
          </w:tcPr>
          <w:p w:rsidR="0027658B" w:rsidRDefault="0027658B" w:rsidP="005100A5"/>
        </w:tc>
        <w:tc>
          <w:tcPr>
            <w:tcW w:w="992" w:type="dxa"/>
          </w:tcPr>
          <w:p w:rsidR="0027658B" w:rsidRDefault="0027658B" w:rsidP="005100A5"/>
        </w:tc>
        <w:tc>
          <w:tcPr>
            <w:tcW w:w="992" w:type="dxa"/>
          </w:tcPr>
          <w:p w:rsidR="0027658B" w:rsidRDefault="0027658B" w:rsidP="005100A5"/>
        </w:tc>
      </w:tr>
      <w:tr w:rsidR="0027658B" w:rsidTr="0027658B">
        <w:tc>
          <w:tcPr>
            <w:tcW w:w="832" w:type="dxa"/>
          </w:tcPr>
          <w:p w:rsidR="0027658B" w:rsidRDefault="0027658B" w:rsidP="005100A5"/>
        </w:tc>
        <w:tc>
          <w:tcPr>
            <w:tcW w:w="1315" w:type="dxa"/>
          </w:tcPr>
          <w:p w:rsidR="0027658B" w:rsidRDefault="0027658B" w:rsidP="005100A5"/>
        </w:tc>
        <w:tc>
          <w:tcPr>
            <w:tcW w:w="6026" w:type="dxa"/>
          </w:tcPr>
          <w:p w:rsidR="0027658B" w:rsidRDefault="0027658B" w:rsidP="005100A5"/>
        </w:tc>
        <w:tc>
          <w:tcPr>
            <w:tcW w:w="3119" w:type="dxa"/>
          </w:tcPr>
          <w:p w:rsidR="0027658B" w:rsidRDefault="0027658B" w:rsidP="005100A5"/>
        </w:tc>
        <w:tc>
          <w:tcPr>
            <w:tcW w:w="992" w:type="dxa"/>
          </w:tcPr>
          <w:p w:rsidR="0027658B" w:rsidRDefault="0027658B" w:rsidP="005100A5"/>
        </w:tc>
        <w:tc>
          <w:tcPr>
            <w:tcW w:w="992" w:type="dxa"/>
          </w:tcPr>
          <w:p w:rsidR="0027658B" w:rsidRDefault="0027658B" w:rsidP="005100A5"/>
        </w:tc>
      </w:tr>
      <w:tr w:rsidR="0027658B" w:rsidTr="0027658B">
        <w:tc>
          <w:tcPr>
            <w:tcW w:w="832" w:type="dxa"/>
          </w:tcPr>
          <w:p w:rsidR="0027658B" w:rsidRDefault="0027658B" w:rsidP="005100A5"/>
        </w:tc>
        <w:tc>
          <w:tcPr>
            <w:tcW w:w="1315" w:type="dxa"/>
          </w:tcPr>
          <w:p w:rsidR="0027658B" w:rsidRDefault="0027658B" w:rsidP="005100A5"/>
        </w:tc>
        <w:tc>
          <w:tcPr>
            <w:tcW w:w="6026" w:type="dxa"/>
          </w:tcPr>
          <w:p w:rsidR="0027658B" w:rsidRDefault="0027658B" w:rsidP="005100A5"/>
        </w:tc>
        <w:tc>
          <w:tcPr>
            <w:tcW w:w="3119" w:type="dxa"/>
          </w:tcPr>
          <w:p w:rsidR="0027658B" w:rsidRDefault="0027658B" w:rsidP="005100A5"/>
        </w:tc>
        <w:tc>
          <w:tcPr>
            <w:tcW w:w="992" w:type="dxa"/>
          </w:tcPr>
          <w:p w:rsidR="0027658B" w:rsidRDefault="0027658B" w:rsidP="005100A5"/>
        </w:tc>
        <w:tc>
          <w:tcPr>
            <w:tcW w:w="992" w:type="dxa"/>
          </w:tcPr>
          <w:p w:rsidR="0027658B" w:rsidRDefault="0027658B" w:rsidP="005100A5"/>
        </w:tc>
      </w:tr>
      <w:tr w:rsidR="0027658B" w:rsidTr="0027658B">
        <w:tc>
          <w:tcPr>
            <w:tcW w:w="832" w:type="dxa"/>
          </w:tcPr>
          <w:p w:rsidR="0027658B" w:rsidRDefault="0027658B" w:rsidP="005100A5"/>
        </w:tc>
        <w:tc>
          <w:tcPr>
            <w:tcW w:w="1315" w:type="dxa"/>
          </w:tcPr>
          <w:p w:rsidR="0027658B" w:rsidRDefault="0027658B" w:rsidP="005100A5"/>
        </w:tc>
        <w:tc>
          <w:tcPr>
            <w:tcW w:w="6026" w:type="dxa"/>
          </w:tcPr>
          <w:p w:rsidR="0027658B" w:rsidRDefault="0027658B" w:rsidP="005100A5"/>
        </w:tc>
        <w:tc>
          <w:tcPr>
            <w:tcW w:w="3119" w:type="dxa"/>
          </w:tcPr>
          <w:p w:rsidR="0027658B" w:rsidRDefault="0027658B" w:rsidP="005100A5"/>
        </w:tc>
        <w:tc>
          <w:tcPr>
            <w:tcW w:w="992" w:type="dxa"/>
          </w:tcPr>
          <w:p w:rsidR="0027658B" w:rsidRDefault="0027658B" w:rsidP="005100A5"/>
        </w:tc>
        <w:tc>
          <w:tcPr>
            <w:tcW w:w="992" w:type="dxa"/>
          </w:tcPr>
          <w:p w:rsidR="0027658B" w:rsidRDefault="0027658B" w:rsidP="005100A5"/>
        </w:tc>
      </w:tr>
      <w:tr w:rsidR="0027658B" w:rsidTr="0027658B">
        <w:tc>
          <w:tcPr>
            <w:tcW w:w="832" w:type="dxa"/>
          </w:tcPr>
          <w:p w:rsidR="0027658B" w:rsidRDefault="0027658B" w:rsidP="005100A5"/>
        </w:tc>
        <w:tc>
          <w:tcPr>
            <w:tcW w:w="1315" w:type="dxa"/>
          </w:tcPr>
          <w:p w:rsidR="0027658B" w:rsidRDefault="0027658B" w:rsidP="005100A5"/>
        </w:tc>
        <w:tc>
          <w:tcPr>
            <w:tcW w:w="6026" w:type="dxa"/>
          </w:tcPr>
          <w:p w:rsidR="0027658B" w:rsidRDefault="0027658B" w:rsidP="005100A5"/>
        </w:tc>
        <w:tc>
          <w:tcPr>
            <w:tcW w:w="3119" w:type="dxa"/>
          </w:tcPr>
          <w:p w:rsidR="0027658B" w:rsidRDefault="0027658B" w:rsidP="005100A5"/>
        </w:tc>
        <w:tc>
          <w:tcPr>
            <w:tcW w:w="992" w:type="dxa"/>
          </w:tcPr>
          <w:p w:rsidR="0027658B" w:rsidRDefault="0027658B" w:rsidP="005100A5"/>
        </w:tc>
        <w:tc>
          <w:tcPr>
            <w:tcW w:w="992" w:type="dxa"/>
          </w:tcPr>
          <w:p w:rsidR="0027658B" w:rsidRDefault="0027658B" w:rsidP="005100A5"/>
        </w:tc>
      </w:tr>
      <w:tr w:rsidR="0027658B" w:rsidTr="0027658B">
        <w:tc>
          <w:tcPr>
            <w:tcW w:w="832" w:type="dxa"/>
          </w:tcPr>
          <w:p w:rsidR="0027658B" w:rsidRDefault="0027658B" w:rsidP="005100A5"/>
        </w:tc>
        <w:tc>
          <w:tcPr>
            <w:tcW w:w="1315" w:type="dxa"/>
          </w:tcPr>
          <w:p w:rsidR="0027658B" w:rsidRDefault="0027658B" w:rsidP="005100A5"/>
        </w:tc>
        <w:tc>
          <w:tcPr>
            <w:tcW w:w="6026" w:type="dxa"/>
          </w:tcPr>
          <w:p w:rsidR="0027658B" w:rsidRDefault="0027658B" w:rsidP="005100A5"/>
        </w:tc>
        <w:tc>
          <w:tcPr>
            <w:tcW w:w="3119" w:type="dxa"/>
          </w:tcPr>
          <w:p w:rsidR="0027658B" w:rsidRDefault="0027658B" w:rsidP="005100A5"/>
        </w:tc>
        <w:tc>
          <w:tcPr>
            <w:tcW w:w="992" w:type="dxa"/>
          </w:tcPr>
          <w:p w:rsidR="0027658B" w:rsidRDefault="0027658B" w:rsidP="005100A5"/>
        </w:tc>
        <w:tc>
          <w:tcPr>
            <w:tcW w:w="992" w:type="dxa"/>
          </w:tcPr>
          <w:p w:rsidR="0027658B" w:rsidRDefault="0027658B" w:rsidP="005100A5"/>
        </w:tc>
      </w:tr>
    </w:tbl>
    <w:p w:rsidR="000E3CA2" w:rsidRDefault="000C6075">
      <w:r w:rsidRPr="005100A5">
        <w:rPr>
          <w:b/>
          <w:u w:val="single"/>
        </w:rPr>
        <w:t>CAMERA LOGGING SHEET</w:t>
      </w:r>
      <w:r w:rsidRPr="000C6075">
        <w:rPr>
          <w:b/>
        </w:rPr>
        <w:tab/>
      </w:r>
      <w:r w:rsidR="005100A5">
        <w:t xml:space="preserve"> </w:t>
      </w:r>
      <w:r w:rsidR="005100A5" w:rsidRPr="005100A5">
        <w:rPr>
          <w:b/>
        </w:rPr>
        <w:t>PRODUCTION</w:t>
      </w:r>
      <w:r w:rsidR="00224F65">
        <w:rPr>
          <w:b/>
        </w:rPr>
        <w:t xml:space="preserve">: </w:t>
      </w:r>
      <w:r w:rsidR="00A97E88">
        <w:rPr>
          <w:b/>
        </w:rPr>
        <w:t>Define Perfect</w:t>
      </w:r>
      <w:r w:rsidR="00A97E88">
        <w:rPr>
          <w:b/>
        </w:rPr>
        <w:tab/>
      </w:r>
      <w:r w:rsidR="00224F65">
        <w:rPr>
          <w:b/>
        </w:rPr>
        <w:t xml:space="preserve">   </w:t>
      </w:r>
      <w:r w:rsidR="00224F65">
        <w:rPr>
          <w:b/>
        </w:rPr>
        <w:tab/>
      </w:r>
      <w:r w:rsidR="005100A5" w:rsidRPr="005100A5">
        <w:rPr>
          <w:b/>
        </w:rPr>
        <w:t>LOG BY</w:t>
      </w:r>
      <w:r w:rsidR="00224F65">
        <w:rPr>
          <w:b/>
        </w:rPr>
        <w:t xml:space="preserve">: </w:t>
      </w:r>
      <w:r w:rsidR="00A97E88">
        <w:rPr>
          <w:b/>
        </w:rPr>
        <w:t>Victoria Elungu</w:t>
      </w:r>
      <w:bookmarkStart w:id="0" w:name="_GoBack"/>
      <w:bookmarkEnd w:id="0"/>
      <w:r w:rsidR="005100A5" w:rsidRPr="005100A5">
        <w:rPr>
          <w:b/>
        </w:rPr>
        <w:t xml:space="preserve">   </w:t>
      </w:r>
    </w:p>
    <w:sectPr w:rsidR="000E3CA2" w:rsidSect="000C6075">
      <w:headerReference w:type="default" r:id="rId6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C6075" w:rsidRDefault="000C6075" w:rsidP="000C6075">
      <w:pPr>
        <w:spacing w:after="0" w:line="240" w:lineRule="auto"/>
      </w:pPr>
      <w:r>
        <w:separator/>
      </w:r>
    </w:p>
  </w:endnote>
  <w:endnote w:type="continuationSeparator" w:id="0">
    <w:p w:rsidR="000C6075" w:rsidRDefault="000C6075" w:rsidP="000C607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C6075" w:rsidRDefault="000C6075" w:rsidP="000C6075">
      <w:pPr>
        <w:spacing w:after="0" w:line="240" w:lineRule="auto"/>
      </w:pPr>
      <w:r>
        <w:separator/>
      </w:r>
    </w:p>
  </w:footnote>
  <w:footnote w:type="continuationSeparator" w:id="0">
    <w:p w:rsidR="000C6075" w:rsidRDefault="000C6075" w:rsidP="000C607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C6075" w:rsidRDefault="000C6075">
    <w:pPr>
      <w:pStyle w:val="Header"/>
    </w:pPr>
    <w:r>
      <w:t>Editing Log</w:t>
    </w:r>
  </w:p>
  <w:p w:rsidR="000C6075" w:rsidRDefault="000C6075">
    <w:pPr>
      <w:pStyle w:val="Header"/>
    </w:pPr>
    <w:r>
      <w:t>Unit 10: Film Production</w:t>
    </w:r>
  </w:p>
  <w:p w:rsidR="000C6075" w:rsidRDefault="000C6075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C6075"/>
    <w:rsid w:val="000C6075"/>
    <w:rsid w:val="000E3CA2"/>
    <w:rsid w:val="00224F65"/>
    <w:rsid w:val="0027658B"/>
    <w:rsid w:val="005100A5"/>
    <w:rsid w:val="00A97E88"/>
    <w:rsid w:val="00DF48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8FFE55C-60C9-44D3-8A52-C16ABA5386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0C607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C6075"/>
  </w:style>
  <w:style w:type="paragraph" w:styleId="Footer">
    <w:name w:val="footer"/>
    <w:basedOn w:val="Normal"/>
    <w:link w:val="FooterChar"/>
    <w:uiPriority w:val="99"/>
    <w:unhideWhenUsed/>
    <w:rsid w:val="000C607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C6075"/>
  </w:style>
  <w:style w:type="table" w:styleId="TableGrid">
    <w:name w:val="Table Grid"/>
    <w:basedOn w:val="TableNormal"/>
    <w:uiPriority w:val="39"/>
    <w:rsid w:val="000C607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27658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7658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283471F3</Template>
  <TotalTime>1</TotalTime>
  <Pages>1</Pages>
  <Words>166</Words>
  <Characters>952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RM Education</Company>
  <LinksUpToDate>false</LinksUpToDate>
  <CharactersWithSpaces>1116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Ms J McLeod</dc:creator>
  <cp:keywords/>
  <dc:description/>
  <cp:lastModifiedBy>Ms J McLeod</cp:lastModifiedBy>
  <cp:revision>2</cp:revision>
  <cp:lastPrinted>2017-04-26T10:41:00Z</cp:lastPrinted>
  <dcterms:created xsi:type="dcterms:W3CDTF">2017-04-26T11:10:00Z</dcterms:created>
  <dcterms:modified xsi:type="dcterms:W3CDTF">2017-04-26T11:10:00Z</dcterms:modified>
</cp:coreProperties>
</file>