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965" w:type="dxa"/>
        <w:tblLayout w:type="fixed"/>
        <w:tblLook w:val="04A0" w:firstRow="1" w:lastRow="0" w:firstColumn="1" w:lastColumn="0" w:noHBand="0" w:noVBand="1"/>
      </w:tblPr>
      <w:tblGrid>
        <w:gridCol w:w="1562"/>
        <w:gridCol w:w="997"/>
        <w:gridCol w:w="5823"/>
        <w:gridCol w:w="1583"/>
      </w:tblGrid>
      <w:tr w:rsidR="005967DA" w14:paraId="3C74F9D3" w14:textId="77777777" w:rsidTr="007340E7">
        <w:trPr>
          <w:trHeight w:val="505"/>
        </w:trPr>
        <w:tc>
          <w:tcPr>
            <w:tcW w:w="1562" w:type="dxa"/>
          </w:tcPr>
          <w:p w14:paraId="2EF09011" w14:textId="77777777" w:rsidR="005967DA" w:rsidRPr="005967DA" w:rsidRDefault="005967DA">
            <w:pPr>
              <w:rPr>
                <w:b/>
              </w:rPr>
            </w:pPr>
            <w:r w:rsidRPr="005967DA">
              <w:rPr>
                <w:b/>
              </w:rPr>
              <w:t>Raw material</w:t>
            </w:r>
          </w:p>
        </w:tc>
        <w:tc>
          <w:tcPr>
            <w:tcW w:w="997" w:type="dxa"/>
          </w:tcPr>
          <w:p w14:paraId="5DD3A455" w14:textId="77777777" w:rsidR="005967DA" w:rsidRPr="005967DA" w:rsidRDefault="005967DA">
            <w:pPr>
              <w:rPr>
                <w:b/>
              </w:rPr>
            </w:pPr>
            <w:r w:rsidRPr="005967DA">
              <w:rPr>
                <w:b/>
              </w:rPr>
              <w:t>Sourced or original?</w:t>
            </w:r>
          </w:p>
        </w:tc>
        <w:tc>
          <w:tcPr>
            <w:tcW w:w="5823" w:type="dxa"/>
          </w:tcPr>
          <w:p w14:paraId="1B5427A6" w14:textId="77777777" w:rsidR="005967DA" w:rsidRPr="005967DA" w:rsidRDefault="005967DA">
            <w:pPr>
              <w:rPr>
                <w:b/>
              </w:rPr>
            </w:pPr>
            <w:r w:rsidRPr="005967DA">
              <w:rPr>
                <w:b/>
              </w:rPr>
              <w:t>Sourced from?</w:t>
            </w:r>
          </w:p>
        </w:tc>
        <w:tc>
          <w:tcPr>
            <w:tcW w:w="1583" w:type="dxa"/>
          </w:tcPr>
          <w:p w14:paraId="0681CBD2" w14:textId="77777777" w:rsidR="005967DA" w:rsidRPr="005967DA" w:rsidRDefault="005967DA">
            <w:pPr>
              <w:rPr>
                <w:b/>
              </w:rPr>
            </w:pPr>
            <w:r w:rsidRPr="005967DA">
              <w:rPr>
                <w:b/>
              </w:rPr>
              <w:t>Notes</w:t>
            </w:r>
          </w:p>
        </w:tc>
      </w:tr>
      <w:tr w:rsidR="005967DA" w14:paraId="3C10986F" w14:textId="77777777" w:rsidTr="007340E7">
        <w:trPr>
          <w:trHeight w:val="505"/>
        </w:trPr>
        <w:tc>
          <w:tcPr>
            <w:tcW w:w="1562" w:type="dxa"/>
          </w:tcPr>
          <w:p w14:paraId="6EA0F8E1" w14:textId="523EA81F" w:rsidR="005967DA" w:rsidRDefault="00C0121C">
            <w:r>
              <w:t>Logo</w:t>
            </w:r>
            <w:r w:rsidR="00656797" w:rsidRPr="00656797">
              <w:rPr>
                <w:noProof/>
                <w:lang w:eastAsia="en-GB"/>
              </w:rPr>
              <w:drawing>
                <wp:inline distT="0" distB="0" distL="0" distR="0" wp14:anchorId="48C47FFB" wp14:editId="356EAE67">
                  <wp:extent cx="850900" cy="648335"/>
                  <wp:effectExtent l="0" t="0" r="12700" b="12065"/>
                  <wp:docPr id="1" name="Picture 1" descr="tfrendo$:BTEC New:media BETEC:Unit6:New 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tfrendo$:BTEC New:media BETEC:Unit6:New 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6483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3078B8CA" w14:textId="77777777" w:rsidR="005967DA" w:rsidRDefault="00956458">
            <w:r>
              <w:t xml:space="preserve">Sourced </w:t>
            </w:r>
          </w:p>
        </w:tc>
        <w:tc>
          <w:tcPr>
            <w:tcW w:w="5823" w:type="dxa"/>
          </w:tcPr>
          <w:p w14:paraId="2255EA56" w14:textId="002033C9" w:rsidR="005967DA" w:rsidRDefault="0073463C">
            <w:r>
              <w:t>Media Department</w:t>
            </w:r>
          </w:p>
        </w:tc>
        <w:tc>
          <w:tcPr>
            <w:tcW w:w="1583" w:type="dxa"/>
          </w:tcPr>
          <w:p w14:paraId="550BAD9F" w14:textId="7BF10D7B" w:rsidR="005967DA" w:rsidRDefault="006E4204">
            <w:r>
              <w:t>On posters added stroke so more visible</w:t>
            </w:r>
          </w:p>
        </w:tc>
      </w:tr>
      <w:tr w:rsidR="005967DA" w14:paraId="013FDD50" w14:textId="77777777" w:rsidTr="007340E7">
        <w:trPr>
          <w:trHeight w:val="245"/>
        </w:trPr>
        <w:tc>
          <w:tcPr>
            <w:tcW w:w="1562" w:type="dxa"/>
          </w:tcPr>
          <w:p w14:paraId="63B4B4D6" w14:textId="2E982D95" w:rsidR="005967DA" w:rsidRDefault="00651AB7">
            <w:r>
              <w:t>Creative arts quote image</w:t>
            </w:r>
            <w:r>
              <w:rPr>
                <w:noProof/>
                <w:lang w:eastAsia="en-GB"/>
              </w:rPr>
              <w:drawing>
                <wp:inline distT="0" distB="0" distL="0" distR="0" wp14:anchorId="1F196B19" wp14:editId="2D2E59E0">
                  <wp:extent cx="619125" cy="828675"/>
                  <wp:effectExtent l="0" t="0" r="9525" b="9525"/>
                  <wp:docPr id="31" name="Picture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9125" cy="8286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268A5FC5" w14:textId="77777777" w:rsidR="005967DA" w:rsidRDefault="00254706">
            <w:r>
              <w:t>Sourced</w:t>
            </w:r>
          </w:p>
        </w:tc>
        <w:tc>
          <w:tcPr>
            <w:tcW w:w="5823" w:type="dxa"/>
          </w:tcPr>
          <w:p w14:paraId="2588BCDE" w14:textId="6712CF7A" w:rsidR="005967DA" w:rsidRDefault="00254706" w:rsidP="00651AB7">
            <w:r w:rsidRPr="00254706">
              <w:t>http://www.</w:t>
            </w:r>
            <w:r w:rsidR="00651AB7">
              <w:t>pinterest.com</w:t>
            </w:r>
          </w:p>
        </w:tc>
        <w:tc>
          <w:tcPr>
            <w:tcW w:w="1583" w:type="dxa"/>
          </w:tcPr>
          <w:p w14:paraId="09C26240" w14:textId="77777777" w:rsidR="005967DA" w:rsidRDefault="005967DA"/>
        </w:tc>
      </w:tr>
      <w:tr w:rsidR="00651AB7" w14:paraId="4193EBA4" w14:textId="77777777" w:rsidTr="007340E7">
        <w:trPr>
          <w:trHeight w:val="253"/>
        </w:trPr>
        <w:tc>
          <w:tcPr>
            <w:tcW w:w="1562" w:type="dxa"/>
          </w:tcPr>
          <w:p w14:paraId="3DBDBBC2" w14:textId="77777777" w:rsidR="00651AB7" w:rsidRDefault="00651AB7" w:rsidP="00B6340E">
            <w:r>
              <w:t>MEDIA TRAILER:</w:t>
            </w:r>
          </w:p>
          <w:p w14:paraId="0A19F20D" w14:textId="32D8E6EE" w:rsidR="00651AB7" w:rsidRDefault="00651AB7">
            <w:r>
              <w:t>Into The Wild music video</w:t>
            </w:r>
          </w:p>
        </w:tc>
        <w:tc>
          <w:tcPr>
            <w:tcW w:w="997" w:type="dxa"/>
          </w:tcPr>
          <w:p w14:paraId="206781BE" w14:textId="5714A986" w:rsidR="00651AB7" w:rsidRDefault="00651AB7">
            <w:r>
              <w:t>Sourced</w:t>
            </w:r>
          </w:p>
        </w:tc>
        <w:tc>
          <w:tcPr>
            <w:tcW w:w="5823" w:type="dxa"/>
          </w:tcPr>
          <w:p w14:paraId="3DE90AA9" w14:textId="119F5906" w:rsidR="00651AB7" w:rsidRDefault="00651AB7">
            <w:hyperlink r:id="rId8" w:history="1">
              <w:r w:rsidRPr="00BD7D9B">
                <w:rPr>
                  <w:rStyle w:val="Hyperlink"/>
                </w:rPr>
                <w:t>https://www.youtube.com/watch?time_continue=2&amp;v=DGX9_O-F11w</w:t>
              </w:r>
            </w:hyperlink>
          </w:p>
        </w:tc>
        <w:tc>
          <w:tcPr>
            <w:tcW w:w="1583" w:type="dxa"/>
          </w:tcPr>
          <w:p w14:paraId="304AD32B" w14:textId="77777777" w:rsidR="00651AB7" w:rsidRDefault="00651AB7"/>
        </w:tc>
      </w:tr>
      <w:tr w:rsidR="00651AB7" w14:paraId="3F3C4BC3" w14:textId="77777777" w:rsidTr="007340E7">
        <w:trPr>
          <w:trHeight w:val="253"/>
        </w:trPr>
        <w:tc>
          <w:tcPr>
            <w:tcW w:w="1562" w:type="dxa"/>
          </w:tcPr>
          <w:p w14:paraId="62C3D64E" w14:textId="57D79B18" w:rsidR="00651AB7" w:rsidRDefault="00651AB7" w:rsidP="00254706">
            <w:r>
              <w:t>MEDIA TRAILER: Walking With Elephants music video</w:t>
            </w:r>
          </w:p>
        </w:tc>
        <w:tc>
          <w:tcPr>
            <w:tcW w:w="997" w:type="dxa"/>
          </w:tcPr>
          <w:p w14:paraId="0E01657A" w14:textId="2FE12D08" w:rsidR="00651AB7" w:rsidRDefault="00651AB7" w:rsidP="00254706">
            <w:r>
              <w:t>Sourced</w:t>
            </w:r>
          </w:p>
        </w:tc>
        <w:tc>
          <w:tcPr>
            <w:tcW w:w="5823" w:type="dxa"/>
          </w:tcPr>
          <w:p w14:paraId="6AF20602" w14:textId="77777777" w:rsidR="00651AB7" w:rsidRDefault="00651AB7" w:rsidP="00423552">
            <w:hyperlink r:id="rId9" w:history="1">
              <w:r w:rsidRPr="00BD7D9B">
                <w:rPr>
                  <w:rStyle w:val="Hyperlink"/>
                </w:rPr>
                <w:t>https://www.youtube.com/watch?v=498oCIxE7fI</w:t>
              </w:r>
            </w:hyperlink>
          </w:p>
          <w:p w14:paraId="669EA573" w14:textId="6C8950EA" w:rsidR="00651AB7" w:rsidRDefault="00651AB7" w:rsidP="00254706"/>
        </w:tc>
        <w:tc>
          <w:tcPr>
            <w:tcW w:w="1583" w:type="dxa"/>
          </w:tcPr>
          <w:p w14:paraId="6F3E2C74" w14:textId="77777777" w:rsidR="00651AB7" w:rsidRDefault="00651AB7" w:rsidP="00254706"/>
        </w:tc>
      </w:tr>
      <w:tr w:rsidR="00651AB7" w14:paraId="18E7F30C" w14:textId="77777777" w:rsidTr="007340E7">
        <w:trPr>
          <w:trHeight w:val="118"/>
        </w:trPr>
        <w:tc>
          <w:tcPr>
            <w:tcW w:w="1562" w:type="dxa"/>
          </w:tcPr>
          <w:p w14:paraId="073347CB" w14:textId="07E7580A" w:rsidR="00651AB7" w:rsidRDefault="00651AB7" w:rsidP="00B6340E">
            <w:r>
              <w:t>MEDIA TRAILER: Sara’s music video</w:t>
            </w:r>
          </w:p>
        </w:tc>
        <w:tc>
          <w:tcPr>
            <w:tcW w:w="997" w:type="dxa"/>
          </w:tcPr>
          <w:p w14:paraId="5555E2F4" w14:textId="35532CBB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21B685D2" w14:textId="77777777" w:rsidR="00651AB7" w:rsidRDefault="00651AB7" w:rsidP="00423552">
            <w:hyperlink r:id="rId10" w:history="1">
              <w:r w:rsidRPr="00BD7D9B">
                <w:rPr>
                  <w:rStyle w:val="Hyperlink"/>
                </w:rPr>
                <w:t>https://www.youtube.com/watch?time_continue=182&amp;v=6ohdYNj46Iw</w:t>
              </w:r>
            </w:hyperlink>
          </w:p>
          <w:p w14:paraId="5AF08AEC" w14:textId="52E7CD29" w:rsidR="00651AB7" w:rsidRDefault="00651AB7" w:rsidP="00B6340E"/>
        </w:tc>
        <w:tc>
          <w:tcPr>
            <w:tcW w:w="1583" w:type="dxa"/>
          </w:tcPr>
          <w:p w14:paraId="590E693B" w14:textId="77777777" w:rsidR="00651AB7" w:rsidRDefault="00651AB7" w:rsidP="00B6340E"/>
        </w:tc>
      </w:tr>
      <w:tr w:rsidR="00651AB7" w14:paraId="305117E2" w14:textId="77777777" w:rsidTr="007340E7">
        <w:trPr>
          <w:trHeight w:val="253"/>
        </w:trPr>
        <w:tc>
          <w:tcPr>
            <w:tcW w:w="1562" w:type="dxa"/>
          </w:tcPr>
          <w:p w14:paraId="1563DB71" w14:textId="01781EEF" w:rsidR="00651AB7" w:rsidRDefault="00651AB7" w:rsidP="00B6340E">
            <w:r>
              <w:t>Drama images</w:t>
            </w:r>
            <w:r>
              <w:rPr>
                <w:noProof/>
                <w:lang w:eastAsia="en-GB"/>
              </w:rPr>
              <w:drawing>
                <wp:inline distT="0" distB="0" distL="0" distR="0" wp14:anchorId="78475877" wp14:editId="6419BC6C">
                  <wp:extent cx="854710" cy="565150"/>
                  <wp:effectExtent l="0" t="0" r="2540" b="6350"/>
                  <wp:docPr id="59" name="Picture 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65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4A5E75E4" wp14:editId="24DD92EE">
                  <wp:extent cx="854710" cy="561340"/>
                  <wp:effectExtent l="0" t="0" r="254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613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635A8BE7" wp14:editId="23B5F5C9">
                  <wp:extent cx="854710" cy="555625"/>
                  <wp:effectExtent l="0" t="0" r="254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55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32E64DDA" w14:textId="020B249F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484568D4" w14:textId="113FE14A" w:rsidR="00651AB7" w:rsidRDefault="00651AB7" w:rsidP="00B6340E">
            <w:r>
              <w:t>Bishop Challoner School</w:t>
            </w:r>
          </w:p>
        </w:tc>
        <w:tc>
          <w:tcPr>
            <w:tcW w:w="1583" w:type="dxa"/>
          </w:tcPr>
          <w:p w14:paraId="29D3758B" w14:textId="5AB28FD1" w:rsidR="00651AB7" w:rsidRDefault="00651AB7" w:rsidP="00B6340E">
            <w:r>
              <w:t>Images used on a variety of different platforms</w:t>
            </w:r>
          </w:p>
        </w:tc>
      </w:tr>
      <w:tr w:rsidR="00651AB7" w14:paraId="34B421E8" w14:textId="77777777" w:rsidTr="007340E7">
        <w:trPr>
          <w:trHeight w:val="253"/>
        </w:trPr>
        <w:tc>
          <w:tcPr>
            <w:tcW w:w="1562" w:type="dxa"/>
          </w:tcPr>
          <w:p w14:paraId="320E1065" w14:textId="480B08FF" w:rsidR="00651AB7" w:rsidRDefault="00651AB7" w:rsidP="00B6340E">
            <w:r>
              <w:t>Dance images</w:t>
            </w:r>
            <w:r>
              <w:rPr>
                <w:noProof/>
                <w:lang w:eastAsia="en-GB"/>
              </w:rPr>
              <w:drawing>
                <wp:inline distT="0" distB="0" distL="0" distR="0" wp14:anchorId="6A6502AA" wp14:editId="40242067">
                  <wp:extent cx="854710" cy="568325"/>
                  <wp:effectExtent l="0" t="0" r="2540" b="3175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68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44FBF7CB" wp14:editId="115E0190">
                  <wp:extent cx="854710" cy="569595"/>
                  <wp:effectExtent l="0" t="0" r="2540" b="1905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695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lastRenderedPageBreak/>
              <w:drawing>
                <wp:inline distT="0" distB="0" distL="0" distR="0" wp14:anchorId="5E6EAA7B" wp14:editId="568F213A">
                  <wp:extent cx="854710" cy="1273810"/>
                  <wp:effectExtent l="0" t="0" r="2540" b="254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1273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6097BD9E" w14:textId="643A12F4" w:rsidR="00651AB7" w:rsidRDefault="00651AB7" w:rsidP="00B6340E">
            <w:r>
              <w:lastRenderedPageBreak/>
              <w:t>Sourced</w:t>
            </w:r>
          </w:p>
        </w:tc>
        <w:tc>
          <w:tcPr>
            <w:tcW w:w="5823" w:type="dxa"/>
          </w:tcPr>
          <w:p w14:paraId="385248D1" w14:textId="5476B8E7" w:rsidR="00651AB7" w:rsidRDefault="00651AB7" w:rsidP="00B6340E">
            <w:r>
              <w:t>Bishop Challoner School</w:t>
            </w:r>
          </w:p>
        </w:tc>
        <w:tc>
          <w:tcPr>
            <w:tcW w:w="1583" w:type="dxa"/>
          </w:tcPr>
          <w:p w14:paraId="47C03B6A" w14:textId="69A04BB5" w:rsidR="00651AB7" w:rsidRDefault="00651AB7" w:rsidP="00B6340E">
            <w:r>
              <w:t>Images used on a variety of different platforms</w:t>
            </w:r>
          </w:p>
        </w:tc>
      </w:tr>
      <w:tr w:rsidR="00651AB7" w14:paraId="14F650AE" w14:textId="77777777" w:rsidTr="007340E7">
        <w:trPr>
          <w:trHeight w:val="245"/>
        </w:trPr>
        <w:tc>
          <w:tcPr>
            <w:tcW w:w="1562" w:type="dxa"/>
          </w:tcPr>
          <w:p w14:paraId="7D85974C" w14:textId="2879101A" w:rsidR="00651AB7" w:rsidRDefault="00651AB7" w:rsidP="00B6340E">
            <w:r>
              <w:lastRenderedPageBreak/>
              <w:t>Music images</w:t>
            </w:r>
            <w:r>
              <w:rPr>
                <w:noProof/>
                <w:lang w:eastAsia="en-GB"/>
              </w:rPr>
              <w:drawing>
                <wp:inline distT="0" distB="0" distL="0" distR="0" wp14:anchorId="476B6F71" wp14:editId="7F9F0C27">
                  <wp:extent cx="854710" cy="579120"/>
                  <wp:effectExtent l="0" t="0" r="2540" b="0"/>
                  <wp:docPr id="7" name="Picture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79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13A226A9" wp14:editId="4EB1E9DA">
                  <wp:extent cx="854710" cy="565150"/>
                  <wp:effectExtent l="0" t="0" r="2540" b="635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651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1A651C7A" wp14:editId="3402245A">
                  <wp:extent cx="854710" cy="1109980"/>
                  <wp:effectExtent l="0" t="0" r="2540" b="0"/>
                  <wp:docPr id="9" name="Picture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11099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513954BB" wp14:editId="1F746114">
                  <wp:extent cx="854710" cy="577215"/>
                  <wp:effectExtent l="0" t="0" r="254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772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4EBCF942" wp14:editId="42B32D45">
                  <wp:extent cx="854710" cy="568325"/>
                  <wp:effectExtent l="0" t="0" r="2540" b="3175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68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6EDC972A" wp14:editId="1FA02411">
                  <wp:extent cx="854710" cy="1274445"/>
                  <wp:effectExtent l="0" t="0" r="2540" b="1905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12744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5D9452C0" wp14:editId="1E3780E5">
                  <wp:extent cx="854710" cy="572135"/>
                  <wp:effectExtent l="0" t="0" r="2540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721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52588F4E" wp14:editId="2A7E936E">
                  <wp:extent cx="854710" cy="573405"/>
                  <wp:effectExtent l="0" t="0" r="2540" b="0"/>
                  <wp:docPr id="14" name="Picture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57340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090A2C88" w14:textId="4AD2E7BC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515560BC" w14:textId="1810E1B4" w:rsidR="00651AB7" w:rsidRPr="00B06040" w:rsidRDefault="00651AB7" w:rsidP="00B6340E">
            <w:r>
              <w:t>Bishop Challoner School</w:t>
            </w:r>
          </w:p>
        </w:tc>
        <w:tc>
          <w:tcPr>
            <w:tcW w:w="1583" w:type="dxa"/>
          </w:tcPr>
          <w:p w14:paraId="536CEE14" w14:textId="5AAF7807" w:rsidR="00651AB7" w:rsidRDefault="00651AB7" w:rsidP="00B6340E">
            <w:r>
              <w:t>Images used on a variety of different platforms</w:t>
            </w:r>
          </w:p>
        </w:tc>
      </w:tr>
      <w:tr w:rsidR="00651AB7" w14:paraId="0DE17521" w14:textId="77777777" w:rsidTr="007340E7">
        <w:trPr>
          <w:trHeight w:val="253"/>
        </w:trPr>
        <w:tc>
          <w:tcPr>
            <w:tcW w:w="1562" w:type="dxa"/>
          </w:tcPr>
          <w:p w14:paraId="4881EDC4" w14:textId="4755BF84" w:rsidR="00651AB7" w:rsidRDefault="00651AB7" w:rsidP="00B6340E">
            <w:r>
              <w:t>Art images</w:t>
            </w:r>
            <w:r>
              <w:rPr>
                <w:noProof/>
                <w:lang w:eastAsia="en-GB"/>
              </w:rPr>
              <w:drawing>
                <wp:inline distT="0" distB="0" distL="0" distR="0" wp14:anchorId="3FA0F342" wp14:editId="1CA10FAF">
                  <wp:extent cx="854710" cy="1193800"/>
                  <wp:effectExtent l="0" t="0" r="2540" b="6350"/>
                  <wp:docPr id="15" name="Picture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1193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lastRenderedPageBreak/>
              <w:drawing>
                <wp:inline distT="0" distB="0" distL="0" distR="0" wp14:anchorId="69E364D8" wp14:editId="53A09C1E">
                  <wp:extent cx="854710" cy="1129030"/>
                  <wp:effectExtent l="0" t="0" r="2540" b="0"/>
                  <wp:docPr id="16" name="Picture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11290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53920915" wp14:editId="247350D5">
                  <wp:extent cx="854710" cy="615315"/>
                  <wp:effectExtent l="0" t="0" r="2540" b="0"/>
                  <wp:docPr id="17" name="Picture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6153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76F0CBEC" wp14:editId="0ECC270E">
                  <wp:extent cx="854710" cy="1241425"/>
                  <wp:effectExtent l="0" t="0" r="2540" b="0"/>
                  <wp:docPr id="18" name="Picture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12414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4903038D" wp14:editId="13AC0C4C">
                  <wp:extent cx="854710" cy="854710"/>
                  <wp:effectExtent l="0" t="0" r="2540" b="2540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8547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4A606B71" wp14:editId="7006B1DA">
                  <wp:extent cx="854710" cy="1137920"/>
                  <wp:effectExtent l="0" t="0" r="2540" b="5080"/>
                  <wp:docPr id="20" name="Picture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1137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4BE1F64D" wp14:editId="36B2B66C">
                  <wp:extent cx="854710" cy="1143000"/>
                  <wp:effectExtent l="0" t="0" r="2540" b="0"/>
                  <wp:docPr id="21" name="Picture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1143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010D2DE5" wp14:editId="71A669CE">
                  <wp:extent cx="854710" cy="645160"/>
                  <wp:effectExtent l="0" t="0" r="2540" b="2540"/>
                  <wp:docPr id="22" name="Picture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645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3B8B47C7" w14:textId="66BF64F6" w:rsidR="00651AB7" w:rsidRDefault="00651AB7" w:rsidP="00B6340E">
            <w:r>
              <w:lastRenderedPageBreak/>
              <w:t>Sourced</w:t>
            </w:r>
          </w:p>
        </w:tc>
        <w:tc>
          <w:tcPr>
            <w:tcW w:w="5823" w:type="dxa"/>
          </w:tcPr>
          <w:p w14:paraId="5B506B7D" w14:textId="579114DF" w:rsidR="00651AB7" w:rsidRPr="00B06040" w:rsidRDefault="00651AB7" w:rsidP="00B6340E">
            <w:r>
              <w:t>Bishop Challoner School</w:t>
            </w:r>
          </w:p>
        </w:tc>
        <w:tc>
          <w:tcPr>
            <w:tcW w:w="1583" w:type="dxa"/>
          </w:tcPr>
          <w:p w14:paraId="37388209" w14:textId="73DA913D" w:rsidR="00651AB7" w:rsidRDefault="00651AB7" w:rsidP="00B6340E">
            <w:r>
              <w:t>Images used on a variety of different platforms</w:t>
            </w:r>
          </w:p>
        </w:tc>
      </w:tr>
      <w:tr w:rsidR="00651AB7" w14:paraId="4AF47EEA" w14:textId="77777777" w:rsidTr="007340E7">
        <w:trPr>
          <w:trHeight w:val="253"/>
        </w:trPr>
        <w:tc>
          <w:tcPr>
            <w:tcW w:w="1562" w:type="dxa"/>
          </w:tcPr>
          <w:p w14:paraId="1D572F02" w14:textId="3EE745F1" w:rsidR="00651AB7" w:rsidRDefault="00651AB7" w:rsidP="00B6340E">
            <w:r>
              <w:lastRenderedPageBreak/>
              <w:t>Media images</w:t>
            </w:r>
            <w:r>
              <w:rPr>
                <w:noProof/>
                <w:lang w:eastAsia="en-GB"/>
              </w:rPr>
              <w:drawing>
                <wp:inline distT="0" distB="0" distL="0" distR="0" wp14:anchorId="49730E4F" wp14:editId="5DF8CBC8">
                  <wp:extent cx="854710" cy="612140"/>
                  <wp:effectExtent l="0" t="0" r="2540" b="0"/>
                  <wp:docPr id="24" name="Pictur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6121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en-GB"/>
              </w:rPr>
              <w:drawing>
                <wp:inline distT="0" distB="0" distL="0" distR="0" wp14:anchorId="2CAEA4C1" wp14:editId="42F34592">
                  <wp:extent cx="854710" cy="322580"/>
                  <wp:effectExtent l="0" t="0" r="2540" b="1270"/>
                  <wp:docPr id="25" name="Picture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4710" cy="3225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34B32629" w14:textId="468ACF31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57CBC2D8" w14:textId="3FCD1689" w:rsidR="00651AB7" w:rsidRPr="00B06040" w:rsidRDefault="00651AB7" w:rsidP="00B6340E">
            <w:r>
              <w:t>Bishop Challoner School</w:t>
            </w:r>
          </w:p>
        </w:tc>
        <w:tc>
          <w:tcPr>
            <w:tcW w:w="1583" w:type="dxa"/>
          </w:tcPr>
          <w:p w14:paraId="3EFEAB0A" w14:textId="5464E70F" w:rsidR="00651AB7" w:rsidRDefault="00651AB7" w:rsidP="00B6340E">
            <w:r>
              <w:t>Images used on a variety of different platforms</w:t>
            </w:r>
          </w:p>
        </w:tc>
      </w:tr>
      <w:tr w:rsidR="00651AB7" w14:paraId="37C692B8" w14:textId="77777777" w:rsidTr="007340E7">
        <w:trPr>
          <w:trHeight w:val="245"/>
        </w:trPr>
        <w:tc>
          <w:tcPr>
            <w:tcW w:w="1562" w:type="dxa"/>
          </w:tcPr>
          <w:p w14:paraId="20B5C082" w14:textId="4C1C0DDE" w:rsidR="00651AB7" w:rsidRDefault="00651AB7" w:rsidP="00C30AAC">
            <w:r>
              <w:t>DRAMA TRAILER: Boys’ devised piece</w:t>
            </w:r>
          </w:p>
        </w:tc>
        <w:tc>
          <w:tcPr>
            <w:tcW w:w="997" w:type="dxa"/>
          </w:tcPr>
          <w:p w14:paraId="77A70B79" w14:textId="7F273A3E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5E700F66" w14:textId="4FF67EAF" w:rsidR="00651AB7" w:rsidRPr="00B06040" w:rsidRDefault="00651AB7" w:rsidP="00B6340E">
            <w:r>
              <w:t>Drama Department</w:t>
            </w:r>
          </w:p>
        </w:tc>
        <w:tc>
          <w:tcPr>
            <w:tcW w:w="1583" w:type="dxa"/>
          </w:tcPr>
          <w:p w14:paraId="0C0BB25F" w14:textId="0A05F0D0" w:rsidR="00651AB7" w:rsidRDefault="00651AB7" w:rsidP="00B6340E">
            <w:r>
              <w:t>Converted to Final Cut compatible file</w:t>
            </w:r>
          </w:p>
        </w:tc>
      </w:tr>
      <w:tr w:rsidR="00651AB7" w14:paraId="74E9D2F8" w14:textId="77777777" w:rsidTr="007340E7">
        <w:trPr>
          <w:trHeight w:val="379"/>
        </w:trPr>
        <w:tc>
          <w:tcPr>
            <w:tcW w:w="1562" w:type="dxa"/>
          </w:tcPr>
          <w:p w14:paraId="57F77D20" w14:textId="4FD1CEB5" w:rsidR="00651AB7" w:rsidRDefault="00651AB7" w:rsidP="007D3346">
            <w:r>
              <w:t xml:space="preserve">DRAMA TRAILER: </w:t>
            </w:r>
            <w:r>
              <w:lastRenderedPageBreak/>
              <w:t>‘Hairspray’ footage</w:t>
            </w:r>
          </w:p>
        </w:tc>
        <w:tc>
          <w:tcPr>
            <w:tcW w:w="997" w:type="dxa"/>
          </w:tcPr>
          <w:p w14:paraId="4C881E20" w14:textId="2AB7A8A9" w:rsidR="00651AB7" w:rsidRDefault="00651AB7" w:rsidP="00B6340E">
            <w:r>
              <w:lastRenderedPageBreak/>
              <w:t>Sourced</w:t>
            </w:r>
          </w:p>
        </w:tc>
        <w:tc>
          <w:tcPr>
            <w:tcW w:w="5823" w:type="dxa"/>
          </w:tcPr>
          <w:p w14:paraId="049B3676" w14:textId="17DADEA4" w:rsidR="00651AB7" w:rsidRPr="00B06040" w:rsidRDefault="00651AB7" w:rsidP="00B6340E">
            <w:r>
              <w:t>Drama Department</w:t>
            </w:r>
          </w:p>
        </w:tc>
        <w:tc>
          <w:tcPr>
            <w:tcW w:w="1583" w:type="dxa"/>
          </w:tcPr>
          <w:p w14:paraId="5184F64D" w14:textId="429BFA04" w:rsidR="00651AB7" w:rsidRDefault="00651AB7" w:rsidP="00B6340E"/>
        </w:tc>
      </w:tr>
      <w:tr w:rsidR="00651AB7" w14:paraId="1560B04D" w14:textId="77777777" w:rsidTr="007340E7">
        <w:trPr>
          <w:trHeight w:val="379"/>
        </w:trPr>
        <w:tc>
          <w:tcPr>
            <w:tcW w:w="1562" w:type="dxa"/>
          </w:tcPr>
          <w:p w14:paraId="494F5C9E" w14:textId="694C91F3" w:rsidR="00651AB7" w:rsidRDefault="00651AB7" w:rsidP="00B6340E">
            <w:r>
              <w:lastRenderedPageBreak/>
              <w:t>DRAMA TRAILER: ‘Stations Of The Cross’ footage</w:t>
            </w:r>
          </w:p>
        </w:tc>
        <w:tc>
          <w:tcPr>
            <w:tcW w:w="997" w:type="dxa"/>
          </w:tcPr>
          <w:p w14:paraId="04A1023A" w14:textId="3178C3B5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1E4D4AE7" w14:textId="618D09BD" w:rsidR="00651AB7" w:rsidRPr="00B06040" w:rsidRDefault="00651AB7" w:rsidP="00B6340E">
            <w:r>
              <w:t>Drama Department</w:t>
            </w:r>
          </w:p>
        </w:tc>
        <w:tc>
          <w:tcPr>
            <w:tcW w:w="1583" w:type="dxa"/>
          </w:tcPr>
          <w:p w14:paraId="163F4C59" w14:textId="7ABB7BFD" w:rsidR="00651AB7" w:rsidRDefault="00651AB7" w:rsidP="00B6340E"/>
        </w:tc>
      </w:tr>
      <w:tr w:rsidR="00651AB7" w14:paraId="7B38109D" w14:textId="77777777" w:rsidTr="007340E7">
        <w:trPr>
          <w:trHeight w:val="497"/>
        </w:trPr>
        <w:tc>
          <w:tcPr>
            <w:tcW w:w="1562" w:type="dxa"/>
          </w:tcPr>
          <w:p w14:paraId="395835C4" w14:textId="1A5ECD23" w:rsidR="00651AB7" w:rsidRDefault="00651AB7" w:rsidP="00B6340E">
            <w:r>
              <w:t>ALL TRAILERS</w:t>
            </w:r>
            <w:r w:rsidR="00E366AF">
              <w:t xml:space="preserve"> &amp; PODCASTS</w:t>
            </w:r>
            <w:r>
              <w:t>: ‘Express Yourself’ song by Labrinth</w:t>
            </w:r>
          </w:p>
        </w:tc>
        <w:tc>
          <w:tcPr>
            <w:tcW w:w="997" w:type="dxa"/>
          </w:tcPr>
          <w:p w14:paraId="08137819" w14:textId="34DE98C6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6DF30D07" w14:textId="06F3E74C" w:rsidR="00651AB7" w:rsidRPr="00B06040" w:rsidRDefault="00651AB7" w:rsidP="00B6340E">
            <w:r>
              <w:t>YouTube</w:t>
            </w:r>
          </w:p>
        </w:tc>
        <w:tc>
          <w:tcPr>
            <w:tcW w:w="1583" w:type="dxa"/>
          </w:tcPr>
          <w:p w14:paraId="68BE3B36" w14:textId="77777777" w:rsidR="00651AB7" w:rsidRDefault="00651AB7" w:rsidP="00B6340E">
            <w:r>
              <w:t>Used small section.</w:t>
            </w:r>
          </w:p>
          <w:p w14:paraId="2047BD5B" w14:textId="64F26E17" w:rsidR="00651AB7" w:rsidRDefault="00651AB7" w:rsidP="00B6340E">
            <w:r>
              <w:t>Converted it to audio using MP3 Converter</w:t>
            </w:r>
          </w:p>
        </w:tc>
      </w:tr>
      <w:tr w:rsidR="00651AB7" w14:paraId="09AC19BB" w14:textId="77777777" w:rsidTr="007340E7">
        <w:trPr>
          <w:trHeight w:val="505"/>
        </w:trPr>
        <w:tc>
          <w:tcPr>
            <w:tcW w:w="1562" w:type="dxa"/>
          </w:tcPr>
          <w:p w14:paraId="30E25EF5" w14:textId="2FB2F1D7" w:rsidR="00651AB7" w:rsidRDefault="00651AB7" w:rsidP="00B6340E">
            <w:r>
              <w:t>MUSIC TRAILER: ‘Broken Heart’ song by Year 8/9 Boys</w:t>
            </w:r>
          </w:p>
        </w:tc>
        <w:tc>
          <w:tcPr>
            <w:tcW w:w="997" w:type="dxa"/>
          </w:tcPr>
          <w:p w14:paraId="7761A3A9" w14:textId="067D3E61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77D06F3F" w14:textId="4F69FFA7" w:rsidR="00651AB7" w:rsidRPr="00B06040" w:rsidRDefault="00651AB7" w:rsidP="00B6340E">
            <w:r>
              <w:t>Music Department</w:t>
            </w:r>
          </w:p>
        </w:tc>
        <w:tc>
          <w:tcPr>
            <w:tcW w:w="1583" w:type="dxa"/>
          </w:tcPr>
          <w:p w14:paraId="1248B09C" w14:textId="30818BE6" w:rsidR="00651AB7" w:rsidRDefault="00651AB7" w:rsidP="00B6340E"/>
        </w:tc>
      </w:tr>
      <w:tr w:rsidR="00651AB7" w14:paraId="0F86F93E" w14:textId="77777777" w:rsidTr="007340E7">
        <w:trPr>
          <w:trHeight w:val="505"/>
        </w:trPr>
        <w:tc>
          <w:tcPr>
            <w:tcW w:w="1562" w:type="dxa"/>
          </w:tcPr>
          <w:p w14:paraId="2A63D23B" w14:textId="70681BB2" w:rsidR="00651AB7" w:rsidRDefault="00651AB7" w:rsidP="00B6340E">
            <w:r>
              <w:t>ART TRAILER: video footage</w:t>
            </w:r>
          </w:p>
        </w:tc>
        <w:tc>
          <w:tcPr>
            <w:tcW w:w="997" w:type="dxa"/>
          </w:tcPr>
          <w:p w14:paraId="5284FD38" w14:textId="1D9B131B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52F33ABD" w14:textId="58834B55" w:rsidR="00651AB7" w:rsidRPr="00B06040" w:rsidRDefault="00651AB7" w:rsidP="00B6340E">
            <w:r>
              <w:t>Art D</w:t>
            </w:r>
            <w:bookmarkStart w:id="0" w:name="_GoBack"/>
            <w:bookmarkEnd w:id="0"/>
            <w:r>
              <w:t>epartment</w:t>
            </w:r>
          </w:p>
        </w:tc>
        <w:tc>
          <w:tcPr>
            <w:tcW w:w="1583" w:type="dxa"/>
          </w:tcPr>
          <w:p w14:paraId="582145FE" w14:textId="3CE796D3" w:rsidR="00651AB7" w:rsidRDefault="00651AB7" w:rsidP="00B6340E"/>
        </w:tc>
      </w:tr>
      <w:tr w:rsidR="00651AB7" w14:paraId="56753231" w14:textId="77777777" w:rsidTr="007340E7">
        <w:trPr>
          <w:trHeight w:val="505"/>
        </w:trPr>
        <w:tc>
          <w:tcPr>
            <w:tcW w:w="1562" w:type="dxa"/>
          </w:tcPr>
          <w:p w14:paraId="2451CCD1" w14:textId="77777777" w:rsidR="00651AB7" w:rsidRDefault="00651AB7" w:rsidP="00B6340E">
            <w:r>
              <w:t>DANCE TRAILER:</w:t>
            </w:r>
          </w:p>
          <w:p w14:paraId="48147C71" w14:textId="712B3375" w:rsidR="00651AB7" w:rsidRDefault="00651AB7" w:rsidP="00B6340E">
            <w:r>
              <w:t>‘Dance Shadows’</w:t>
            </w:r>
          </w:p>
        </w:tc>
        <w:tc>
          <w:tcPr>
            <w:tcW w:w="997" w:type="dxa"/>
          </w:tcPr>
          <w:p w14:paraId="54F6C860" w14:textId="477D8178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1A71F61A" w14:textId="130C2E9C" w:rsidR="00651AB7" w:rsidRPr="00B06040" w:rsidRDefault="00651AB7" w:rsidP="00B6340E">
            <w:r>
              <w:t>Dance Department</w:t>
            </w:r>
          </w:p>
        </w:tc>
        <w:tc>
          <w:tcPr>
            <w:tcW w:w="1583" w:type="dxa"/>
          </w:tcPr>
          <w:p w14:paraId="20FAF427" w14:textId="6BC8D573" w:rsidR="00651AB7" w:rsidRDefault="00651AB7" w:rsidP="00B6340E"/>
        </w:tc>
      </w:tr>
      <w:tr w:rsidR="00651AB7" w14:paraId="5B911F93" w14:textId="77777777" w:rsidTr="007340E7">
        <w:trPr>
          <w:trHeight w:val="253"/>
        </w:trPr>
        <w:tc>
          <w:tcPr>
            <w:tcW w:w="1562" w:type="dxa"/>
          </w:tcPr>
          <w:p w14:paraId="17D9B7E6" w14:textId="77777777" w:rsidR="00651AB7" w:rsidRDefault="00651AB7" w:rsidP="00B6340E">
            <w:r>
              <w:t>DANCE TRAILER:</w:t>
            </w:r>
          </w:p>
          <w:p w14:paraId="69135A37" w14:textId="1670C13B" w:rsidR="00651AB7" w:rsidRDefault="00651AB7" w:rsidP="00B6340E">
            <w:r>
              <w:t>‘Dance Upside Down’</w:t>
            </w:r>
          </w:p>
        </w:tc>
        <w:tc>
          <w:tcPr>
            <w:tcW w:w="997" w:type="dxa"/>
          </w:tcPr>
          <w:p w14:paraId="2678D6B6" w14:textId="04AAF778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04D1B8B9" w14:textId="302A762D" w:rsidR="00651AB7" w:rsidRPr="00B06040" w:rsidRDefault="00651AB7" w:rsidP="00B6340E">
            <w:r>
              <w:t>Dance Department</w:t>
            </w:r>
          </w:p>
        </w:tc>
        <w:tc>
          <w:tcPr>
            <w:tcW w:w="1583" w:type="dxa"/>
          </w:tcPr>
          <w:p w14:paraId="7CA831F3" w14:textId="0C4E3719" w:rsidR="00651AB7" w:rsidRDefault="00651AB7" w:rsidP="00B6340E">
            <w:r>
              <w:t>Had to rotate</w:t>
            </w:r>
          </w:p>
        </w:tc>
      </w:tr>
      <w:tr w:rsidR="00651AB7" w14:paraId="00B746BA" w14:textId="77777777" w:rsidTr="007340E7">
        <w:trPr>
          <w:trHeight w:val="371"/>
        </w:trPr>
        <w:tc>
          <w:tcPr>
            <w:tcW w:w="1562" w:type="dxa"/>
          </w:tcPr>
          <w:p w14:paraId="537BC811" w14:textId="77777777" w:rsidR="00651AB7" w:rsidRDefault="00651AB7" w:rsidP="00B6340E">
            <w:r>
              <w:t>DANCE TRAILER:</w:t>
            </w:r>
          </w:p>
          <w:p w14:paraId="6975449C" w14:textId="4EB71728" w:rsidR="00651AB7" w:rsidRDefault="00651AB7" w:rsidP="00B6340E">
            <w:r>
              <w:t>‘Dance KS3’</w:t>
            </w:r>
          </w:p>
        </w:tc>
        <w:tc>
          <w:tcPr>
            <w:tcW w:w="997" w:type="dxa"/>
          </w:tcPr>
          <w:p w14:paraId="52D5F853" w14:textId="5F71F8AC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75A47851" w14:textId="5590FEFB" w:rsidR="00651AB7" w:rsidRPr="00B06040" w:rsidRDefault="00651AB7" w:rsidP="00B6340E">
            <w:r>
              <w:t>Dance Department</w:t>
            </w:r>
          </w:p>
        </w:tc>
        <w:tc>
          <w:tcPr>
            <w:tcW w:w="1583" w:type="dxa"/>
          </w:tcPr>
          <w:p w14:paraId="41A8B868" w14:textId="437AF8C1" w:rsidR="00651AB7" w:rsidRDefault="00651AB7" w:rsidP="00B6340E"/>
        </w:tc>
      </w:tr>
      <w:tr w:rsidR="00651AB7" w14:paraId="67216294" w14:textId="77777777" w:rsidTr="007340E7">
        <w:trPr>
          <w:trHeight w:val="505"/>
        </w:trPr>
        <w:tc>
          <w:tcPr>
            <w:tcW w:w="1562" w:type="dxa"/>
          </w:tcPr>
          <w:p w14:paraId="1220F1FD" w14:textId="370E397B" w:rsidR="00651AB7" w:rsidRDefault="00651AB7" w:rsidP="00683B4E">
            <w:r>
              <w:t>Snapchat Logo</w:t>
            </w:r>
            <w:r w:rsidRPr="00656797">
              <w:rPr>
                <w:noProof/>
                <w:lang w:eastAsia="en-GB"/>
              </w:rPr>
              <w:drawing>
                <wp:inline distT="0" distB="0" distL="0" distR="0" wp14:anchorId="37BFF85A" wp14:editId="5AA77846">
                  <wp:extent cx="850900" cy="755015"/>
                  <wp:effectExtent l="0" t="0" r="0" b="6985"/>
                  <wp:docPr id="26" name="Picture 26" descr="TALLULAH:unit 6:snapchat logo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TALLULAH:unit 6:snapchat logo 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7550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14F03508" w14:textId="44DE413A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4BCC0984" w14:textId="77777777" w:rsidR="00651AB7" w:rsidRDefault="00651AB7" w:rsidP="00B6340E">
            <w:hyperlink r:id="rId36" w:history="1">
              <w:r w:rsidRPr="0043572F">
                <w:rPr>
                  <w:rStyle w:val="Hyperlink"/>
                </w:rPr>
                <w:t>www.snapchat.com</w:t>
              </w:r>
            </w:hyperlink>
          </w:p>
          <w:p w14:paraId="5E2F22C6" w14:textId="1D7926A3" w:rsidR="00651AB7" w:rsidRPr="00B06040" w:rsidRDefault="00651AB7" w:rsidP="00B6340E"/>
        </w:tc>
        <w:tc>
          <w:tcPr>
            <w:tcW w:w="1583" w:type="dxa"/>
          </w:tcPr>
          <w:p w14:paraId="5155E43A" w14:textId="77777777" w:rsidR="00651AB7" w:rsidRDefault="00651AB7" w:rsidP="00B6340E"/>
        </w:tc>
      </w:tr>
      <w:tr w:rsidR="00651AB7" w14:paraId="5FE4BD20" w14:textId="77777777" w:rsidTr="007340E7">
        <w:trPr>
          <w:trHeight w:val="632"/>
        </w:trPr>
        <w:tc>
          <w:tcPr>
            <w:tcW w:w="1562" w:type="dxa"/>
          </w:tcPr>
          <w:p w14:paraId="06CFBBFC" w14:textId="29B2B7B5" w:rsidR="00651AB7" w:rsidRDefault="00651AB7" w:rsidP="00B6340E">
            <w:r>
              <w:t>Instagram Logo</w:t>
            </w:r>
            <w:r>
              <w:rPr>
                <w:noProof/>
                <w:lang w:eastAsia="en-GB"/>
              </w:rPr>
              <w:drawing>
                <wp:inline distT="0" distB="0" distL="0" distR="0" wp14:anchorId="483E55B9" wp14:editId="1A6B722D">
                  <wp:extent cx="850900" cy="850900"/>
                  <wp:effectExtent l="0" t="0" r="12700" b="12700"/>
                  <wp:docPr id="27" name="Picture 27" descr="TALLULAH:unit 6:instagram logo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TALLULAH:unit 6:instagram logo 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850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6A6B5B75" w14:textId="74F32F07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6F89D858" w14:textId="77777777" w:rsidR="00651AB7" w:rsidRDefault="00651AB7" w:rsidP="00B6340E">
            <w:hyperlink r:id="rId38" w:history="1">
              <w:r w:rsidRPr="0043572F">
                <w:rPr>
                  <w:rStyle w:val="Hyperlink"/>
                </w:rPr>
                <w:t>www.instagram.com</w:t>
              </w:r>
            </w:hyperlink>
          </w:p>
          <w:p w14:paraId="33A07816" w14:textId="30600AC4" w:rsidR="00651AB7" w:rsidRPr="00B06040" w:rsidRDefault="00651AB7" w:rsidP="00B6340E"/>
        </w:tc>
        <w:tc>
          <w:tcPr>
            <w:tcW w:w="1583" w:type="dxa"/>
          </w:tcPr>
          <w:p w14:paraId="2E2BC301" w14:textId="77777777" w:rsidR="00651AB7" w:rsidRDefault="00651AB7" w:rsidP="00B6340E"/>
        </w:tc>
      </w:tr>
      <w:tr w:rsidR="00651AB7" w14:paraId="40966CB4" w14:textId="77777777" w:rsidTr="007340E7">
        <w:trPr>
          <w:trHeight w:val="632"/>
        </w:trPr>
        <w:tc>
          <w:tcPr>
            <w:tcW w:w="1562" w:type="dxa"/>
          </w:tcPr>
          <w:p w14:paraId="65386491" w14:textId="5216C399" w:rsidR="00651AB7" w:rsidRDefault="00651AB7" w:rsidP="00B6340E">
            <w:r>
              <w:t>Twitter Logo</w:t>
            </w:r>
            <w:r>
              <w:rPr>
                <w:noProof/>
                <w:lang w:eastAsia="en-GB"/>
              </w:rPr>
              <w:drawing>
                <wp:inline distT="0" distB="0" distL="0" distR="0" wp14:anchorId="4E5A9342" wp14:editId="03D01A2E">
                  <wp:extent cx="850900" cy="850900"/>
                  <wp:effectExtent l="0" t="0" r="12700" b="12700"/>
                  <wp:docPr id="28" name="Picture 28" descr="TALLULAH:unit 6:twitter logo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TALLULAH:unit 6:twitter logo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850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3F76F6C0" w14:textId="6150057F" w:rsidR="00651AB7" w:rsidRDefault="00651AB7" w:rsidP="00B6340E">
            <w:r>
              <w:t>Sourced</w:t>
            </w:r>
          </w:p>
        </w:tc>
        <w:tc>
          <w:tcPr>
            <w:tcW w:w="5823" w:type="dxa"/>
          </w:tcPr>
          <w:p w14:paraId="697AFDED" w14:textId="77777777" w:rsidR="00651AB7" w:rsidRDefault="00651AB7" w:rsidP="00B6340E">
            <w:hyperlink r:id="rId40" w:history="1">
              <w:r w:rsidRPr="0043572F">
                <w:rPr>
                  <w:rStyle w:val="Hyperlink"/>
                </w:rPr>
                <w:t>www.twitter.com</w:t>
              </w:r>
            </w:hyperlink>
          </w:p>
          <w:p w14:paraId="51E5090D" w14:textId="55EFBEE3" w:rsidR="00651AB7" w:rsidRPr="00B06040" w:rsidRDefault="00651AB7" w:rsidP="00B6340E"/>
        </w:tc>
        <w:tc>
          <w:tcPr>
            <w:tcW w:w="1583" w:type="dxa"/>
          </w:tcPr>
          <w:p w14:paraId="5A9927BD" w14:textId="2E6C69C8" w:rsidR="00651AB7" w:rsidRDefault="00651AB7" w:rsidP="00B6340E"/>
        </w:tc>
      </w:tr>
      <w:tr w:rsidR="00651AB7" w14:paraId="12D8ED08" w14:textId="77777777" w:rsidTr="007340E7">
        <w:trPr>
          <w:trHeight w:val="632"/>
        </w:trPr>
        <w:tc>
          <w:tcPr>
            <w:tcW w:w="1562" w:type="dxa"/>
          </w:tcPr>
          <w:p w14:paraId="65D51692" w14:textId="242DC679" w:rsidR="00651AB7" w:rsidRDefault="00651AB7" w:rsidP="00B6340E">
            <w:r>
              <w:t>Facebook Logo</w:t>
            </w:r>
            <w:r w:rsidRPr="00656797">
              <w:rPr>
                <w:noProof/>
                <w:lang w:eastAsia="en-GB"/>
              </w:rPr>
              <w:lastRenderedPageBreak/>
              <w:drawing>
                <wp:inline distT="0" distB="0" distL="0" distR="0" wp14:anchorId="0B23CC94" wp14:editId="776BFB37">
                  <wp:extent cx="775926" cy="775926"/>
                  <wp:effectExtent l="0" t="0" r="12065" b="12065"/>
                  <wp:docPr id="29" name="Picture 29" descr="TALLULAH:unit 6:facebook logo 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TALLULAH:unit 6:facebook logo 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75926" cy="7759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97" w:type="dxa"/>
          </w:tcPr>
          <w:p w14:paraId="3ACFCF6F" w14:textId="5969FD94" w:rsidR="00651AB7" w:rsidRDefault="00651AB7" w:rsidP="00B6340E">
            <w:r>
              <w:lastRenderedPageBreak/>
              <w:t>Sourced</w:t>
            </w:r>
          </w:p>
        </w:tc>
        <w:tc>
          <w:tcPr>
            <w:tcW w:w="5823" w:type="dxa"/>
          </w:tcPr>
          <w:p w14:paraId="6471B33E" w14:textId="77777777" w:rsidR="00651AB7" w:rsidRDefault="00651AB7" w:rsidP="00B6340E">
            <w:hyperlink r:id="rId42" w:history="1">
              <w:r w:rsidRPr="0043572F">
                <w:rPr>
                  <w:rStyle w:val="Hyperlink"/>
                </w:rPr>
                <w:t>www.facebook.com</w:t>
              </w:r>
            </w:hyperlink>
          </w:p>
          <w:p w14:paraId="51559A7B" w14:textId="52320835" w:rsidR="00651AB7" w:rsidRPr="00B06040" w:rsidRDefault="00651AB7" w:rsidP="00B6340E"/>
        </w:tc>
        <w:tc>
          <w:tcPr>
            <w:tcW w:w="1583" w:type="dxa"/>
          </w:tcPr>
          <w:p w14:paraId="5C14539F" w14:textId="54300F04" w:rsidR="00651AB7" w:rsidRDefault="00651AB7" w:rsidP="00B6340E"/>
        </w:tc>
      </w:tr>
      <w:tr w:rsidR="00651AB7" w14:paraId="5BD1750D" w14:textId="77777777" w:rsidTr="007340E7">
        <w:trPr>
          <w:trHeight w:val="632"/>
        </w:trPr>
        <w:tc>
          <w:tcPr>
            <w:tcW w:w="1562" w:type="dxa"/>
          </w:tcPr>
          <w:p w14:paraId="01C760A5" w14:textId="78F63121" w:rsidR="00651AB7" w:rsidRDefault="00651AB7" w:rsidP="00B6340E"/>
        </w:tc>
        <w:tc>
          <w:tcPr>
            <w:tcW w:w="997" w:type="dxa"/>
          </w:tcPr>
          <w:p w14:paraId="58D349BF" w14:textId="17C7B680" w:rsidR="00651AB7" w:rsidRDefault="00651AB7" w:rsidP="00B6340E"/>
        </w:tc>
        <w:tc>
          <w:tcPr>
            <w:tcW w:w="5823" w:type="dxa"/>
          </w:tcPr>
          <w:p w14:paraId="3CC0F9E2" w14:textId="069EEE78" w:rsidR="00651AB7" w:rsidRDefault="00651AB7" w:rsidP="00B6340E"/>
        </w:tc>
        <w:tc>
          <w:tcPr>
            <w:tcW w:w="1583" w:type="dxa"/>
          </w:tcPr>
          <w:p w14:paraId="523F273F" w14:textId="77777777" w:rsidR="00651AB7" w:rsidRDefault="00651AB7" w:rsidP="00B6340E"/>
        </w:tc>
      </w:tr>
      <w:tr w:rsidR="00651AB7" w14:paraId="630F1037" w14:textId="77777777" w:rsidTr="007340E7">
        <w:trPr>
          <w:trHeight w:val="632"/>
        </w:trPr>
        <w:tc>
          <w:tcPr>
            <w:tcW w:w="1562" w:type="dxa"/>
          </w:tcPr>
          <w:p w14:paraId="638E300A" w14:textId="63B11B8C" w:rsidR="00651AB7" w:rsidRDefault="00651AB7" w:rsidP="00B6340E"/>
        </w:tc>
        <w:tc>
          <w:tcPr>
            <w:tcW w:w="997" w:type="dxa"/>
          </w:tcPr>
          <w:p w14:paraId="60D5E605" w14:textId="1C7ABBE7" w:rsidR="00651AB7" w:rsidRDefault="00651AB7" w:rsidP="00B6340E"/>
        </w:tc>
        <w:tc>
          <w:tcPr>
            <w:tcW w:w="5823" w:type="dxa"/>
          </w:tcPr>
          <w:p w14:paraId="08E6275C" w14:textId="365DE160" w:rsidR="00651AB7" w:rsidRDefault="00651AB7" w:rsidP="00B6340E"/>
        </w:tc>
        <w:tc>
          <w:tcPr>
            <w:tcW w:w="1583" w:type="dxa"/>
          </w:tcPr>
          <w:p w14:paraId="0080AA39" w14:textId="77777777" w:rsidR="00651AB7" w:rsidRDefault="00651AB7" w:rsidP="00B6340E"/>
        </w:tc>
      </w:tr>
      <w:tr w:rsidR="00651AB7" w14:paraId="4E8AEBC9" w14:textId="77777777" w:rsidTr="007340E7">
        <w:trPr>
          <w:trHeight w:val="632"/>
        </w:trPr>
        <w:tc>
          <w:tcPr>
            <w:tcW w:w="1562" w:type="dxa"/>
          </w:tcPr>
          <w:p w14:paraId="236E6164" w14:textId="2B8751EE" w:rsidR="00651AB7" w:rsidRDefault="00651AB7" w:rsidP="00B6340E"/>
        </w:tc>
        <w:tc>
          <w:tcPr>
            <w:tcW w:w="997" w:type="dxa"/>
          </w:tcPr>
          <w:p w14:paraId="5C9AFF3C" w14:textId="015ED61B" w:rsidR="00651AB7" w:rsidRDefault="00651AB7" w:rsidP="00B6340E"/>
        </w:tc>
        <w:tc>
          <w:tcPr>
            <w:tcW w:w="5823" w:type="dxa"/>
          </w:tcPr>
          <w:p w14:paraId="413E9832" w14:textId="2BA683B2" w:rsidR="00651AB7" w:rsidRDefault="00651AB7" w:rsidP="00B6340E"/>
        </w:tc>
        <w:tc>
          <w:tcPr>
            <w:tcW w:w="1583" w:type="dxa"/>
          </w:tcPr>
          <w:p w14:paraId="19618DD5" w14:textId="457AEA90" w:rsidR="00651AB7" w:rsidRDefault="00651AB7" w:rsidP="00B6340E"/>
        </w:tc>
      </w:tr>
      <w:tr w:rsidR="00651AB7" w14:paraId="320C60A4" w14:textId="77777777" w:rsidTr="007340E7">
        <w:trPr>
          <w:trHeight w:val="632"/>
        </w:trPr>
        <w:tc>
          <w:tcPr>
            <w:tcW w:w="1562" w:type="dxa"/>
          </w:tcPr>
          <w:p w14:paraId="168623F1" w14:textId="2E487797" w:rsidR="00651AB7" w:rsidRDefault="00651AB7" w:rsidP="00B6340E"/>
        </w:tc>
        <w:tc>
          <w:tcPr>
            <w:tcW w:w="997" w:type="dxa"/>
          </w:tcPr>
          <w:p w14:paraId="331D95AA" w14:textId="2D20B506" w:rsidR="00651AB7" w:rsidRDefault="00651AB7" w:rsidP="00B6340E"/>
        </w:tc>
        <w:tc>
          <w:tcPr>
            <w:tcW w:w="5823" w:type="dxa"/>
          </w:tcPr>
          <w:p w14:paraId="11036EAE" w14:textId="6F132F36" w:rsidR="00651AB7" w:rsidRDefault="00651AB7" w:rsidP="00B6340E"/>
        </w:tc>
        <w:tc>
          <w:tcPr>
            <w:tcW w:w="1583" w:type="dxa"/>
          </w:tcPr>
          <w:p w14:paraId="4BB9CD78" w14:textId="77777777" w:rsidR="00651AB7" w:rsidRDefault="00651AB7" w:rsidP="00B6340E"/>
        </w:tc>
      </w:tr>
      <w:tr w:rsidR="00651AB7" w14:paraId="5F5AA08C" w14:textId="77777777" w:rsidTr="007340E7">
        <w:trPr>
          <w:trHeight w:val="632"/>
        </w:trPr>
        <w:tc>
          <w:tcPr>
            <w:tcW w:w="1562" w:type="dxa"/>
          </w:tcPr>
          <w:p w14:paraId="73DD9807" w14:textId="3B17C2BD" w:rsidR="00651AB7" w:rsidRDefault="00651AB7" w:rsidP="00B6340E"/>
        </w:tc>
        <w:tc>
          <w:tcPr>
            <w:tcW w:w="997" w:type="dxa"/>
          </w:tcPr>
          <w:p w14:paraId="171E469F" w14:textId="199693EB" w:rsidR="00651AB7" w:rsidRDefault="00651AB7" w:rsidP="00B6340E"/>
        </w:tc>
        <w:tc>
          <w:tcPr>
            <w:tcW w:w="5823" w:type="dxa"/>
          </w:tcPr>
          <w:p w14:paraId="7F8801D2" w14:textId="77777777" w:rsidR="00651AB7" w:rsidRDefault="00651AB7" w:rsidP="00B6340E"/>
        </w:tc>
        <w:tc>
          <w:tcPr>
            <w:tcW w:w="1583" w:type="dxa"/>
          </w:tcPr>
          <w:p w14:paraId="1FBAE11C" w14:textId="77777777" w:rsidR="00651AB7" w:rsidRDefault="00651AB7" w:rsidP="00B6340E"/>
        </w:tc>
      </w:tr>
      <w:tr w:rsidR="00651AB7" w14:paraId="09C063C1" w14:textId="77777777" w:rsidTr="007340E7">
        <w:trPr>
          <w:trHeight w:val="632"/>
        </w:trPr>
        <w:tc>
          <w:tcPr>
            <w:tcW w:w="1562" w:type="dxa"/>
          </w:tcPr>
          <w:p w14:paraId="7B5B1F60" w14:textId="3DD11313" w:rsidR="00651AB7" w:rsidRDefault="00651AB7" w:rsidP="00B6340E"/>
        </w:tc>
        <w:tc>
          <w:tcPr>
            <w:tcW w:w="997" w:type="dxa"/>
          </w:tcPr>
          <w:p w14:paraId="71CFA613" w14:textId="18D584FD" w:rsidR="00651AB7" w:rsidRDefault="00651AB7" w:rsidP="00B6340E"/>
        </w:tc>
        <w:tc>
          <w:tcPr>
            <w:tcW w:w="5823" w:type="dxa"/>
          </w:tcPr>
          <w:p w14:paraId="46231F03" w14:textId="77777777" w:rsidR="00651AB7" w:rsidRDefault="00651AB7" w:rsidP="00B6340E"/>
        </w:tc>
        <w:tc>
          <w:tcPr>
            <w:tcW w:w="1583" w:type="dxa"/>
          </w:tcPr>
          <w:p w14:paraId="4C699686" w14:textId="77777777" w:rsidR="00651AB7" w:rsidRDefault="00651AB7" w:rsidP="00B6340E"/>
        </w:tc>
      </w:tr>
      <w:tr w:rsidR="00651AB7" w14:paraId="7884D5FE" w14:textId="77777777" w:rsidTr="007340E7">
        <w:trPr>
          <w:trHeight w:val="632"/>
        </w:trPr>
        <w:tc>
          <w:tcPr>
            <w:tcW w:w="1562" w:type="dxa"/>
          </w:tcPr>
          <w:p w14:paraId="24DB8415" w14:textId="2A6C8568" w:rsidR="00651AB7" w:rsidRDefault="00651AB7" w:rsidP="00B6340E"/>
        </w:tc>
        <w:tc>
          <w:tcPr>
            <w:tcW w:w="997" w:type="dxa"/>
          </w:tcPr>
          <w:p w14:paraId="1466DF2A" w14:textId="53B38E72" w:rsidR="00651AB7" w:rsidRDefault="00651AB7" w:rsidP="00B6340E"/>
        </w:tc>
        <w:tc>
          <w:tcPr>
            <w:tcW w:w="5823" w:type="dxa"/>
          </w:tcPr>
          <w:p w14:paraId="498C1750" w14:textId="77777777" w:rsidR="00651AB7" w:rsidRDefault="00651AB7" w:rsidP="00B6340E"/>
        </w:tc>
        <w:tc>
          <w:tcPr>
            <w:tcW w:w="1583" w:type="dxa"/>
          </w:tcPr>
          <w:p w14:paraId="1E6735BA" w14:textId="77777777" w:rsidR="00651AB7" w:rsidRDefault="00651AB7" w:rsidP="00B6340E"/>
        </w:tc>
      </w:tr>
      <w:tr w:rsidR="00651AB7" w14:paraId="648DB60F" w14:textId="77777777" w:rsidTr="007340E7">
        <w:trPr>
          <w:trHeight w:val="632"/>
        </w:trPr>
        <w:tc>
          <w:tcPr>
            <w:tcW w:w="1562" w:type="dxa"/>
          </w:tcPr>
          <w:p w14:paraId="437F46F7" w14:textId="5075FDB1" w:rsidR="00651AB7" w:rsidRDefault="00651AB7" w:rsidP="00B6340E"/>
        </w:tc>
        <w:tc>
          <w:tcPr>
            <w:tcW w:w="997" w:type="dxa"/>
          </w:tcPr>
          <w:p w14:paraId="04D24BCC" w14:textId="2046A007" w:rsidR="00651AB7" w:rsidRDefault="00651AB7" w:rsidP="00B6340E"/>
        </w:tc>
        <w:tc>
          <w:tcPr>
            <w:tcW w:w="5823" w:type="dxa"/>
          </w:tcPr>
          <w:p w14:paraId="12B29153" w14:textId="057E2CBE" w:rsidR="00651AB7" w:rsidRDefault="00651AB7" w:rsidP="00B6340E"/>
        </w:tc>
        <w:tc>
          <w:tcPr>
            <w:tcW w:w="1583" w:type="dxa"/>
          </w:tcPr>
          <w:p w14:paraId="677DEA2D" w14:textId="77777777" w:rsidR="00651AB7" w:rsidRDefault="00651AB7" w:rsidP="00B6340E"/>
        </w:tc>
      </w:tr>
      <w:tr w:rsidR="00651AB7" w14:paraId="5E2A3B31" w14:textId="77777777" w:rsidTr="007340E7">
        <w:trPr>
          <w:trHeight w:val="632"/>
        </w:trPr>
        <w:tc>
          <w:tcPr>
            <w:tcW w:w="1562" w:type="dxa"/>
          </w:tcPr>
          <w:p w14:paraId="0297DFAF" w14:textId="06A6E712" w:rsidR="00651AB7" w:rsidRDefault="00651AB7" w:rsidP="00B6340E"/>
        </w:tc>
        <w:tc>
          <w:tcPr>
            <w:tcW w:w="997" w:type="dxa"/>
          </w:tcPr>
          <w:p w14:paraId="176D0170" w14:textId="7502C75B" w:rsidR="00651AB7" w:rsidRDefault="00651AB7" w:rsidP="00B6340E"/>
        </w:tc>
        <w:tc>
          <w:tcPr>
            <w:tcW w:w="5823" w:type="dxa"/>
          </w:tcPr>
          <w:p w14:paraId="4BDCD665" w14:textId="77777777" w:rsidR="00651AB7" w:rsidRDefault="00651AB7" w:rsidP="00B6340E"/>
        </w:tc>
        <w:tc>
          <w:tcPr>
            <w:tcW w:w="1583" w:type="dxa"/>
          </w:tcPr>
          <w:p w14:paraId="7219ADB7" w14:textId="77777777" w:rsidR="00651AB7" w:rsidRDefault="00651AB7" w:rsidP="00B6340E"/>
        </w:tc>
      </w:tr>
    </w:tbl>
    <w:p w14:paraId="2709FF75" w14:textId="791F7C5C" w:rsidR="008556DC" w:rsidRDefault="008556DC"/>
    <w:sectPr w:rsidR="008556D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82B9DA5" w14:textId="77777777" w:rsidR="00AC71B3" w:rsidRDefault="00AC71B3" w:rsidP="006E4BE9">
      <w:pPr>
        <w:spacing w:after="0" w:line="240" w:lineRule="auto"/>
      </w:pPr>
      <w:r>
        <w:separator/>
      </w:r>
    </w:p>
  </w:endnote>
  <w:endnote w:type="continuationSeparator" w:id="0">
    <w:p w14:paraId="551383AA" w14:textId="77777777" w:rsidR="00AC71B3" w:rsidRDefault="00AC71B3" w:rsidP="006E4B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9A0425" w14:textId="77777777" w:rsidR="00AC71B3" w:rsidRDefault="00AC71B3" w:rsidP="006E4BE9">
      <w:pPr>
        <w:spacing w:after="0" w:line="240" w:lineRule="auto"/>
      </w:pPr>
      <w:r>
        <w:separator/>
      </w:r>
    </w:p>
  </w:footnote>
  <w:footnote w:type="continuationSeparator" w:id="0">
    <w:p w14:paraId="01F618B9" w14:textId="77777777" w:rsidR="00AC71B3" w:rsidRDefault="00AC71B3" w:rsidP="006E4BE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7DA"/>
    <w:rsid w:val="00021766"/>
    <w:rsid w:val="001829BD"/>
    <w:rsid w:val="001E2363"/>
    <w:rsid w:val="00254706"/>
    <w:rsid w:val="002A5709"/>
    <w:rsid w:val="002F3CC6"/>
    <w:rsid w:val="00347868"/>
    <w:rsid w:val="003C4AEA"/>
    <w:rsid w:val="00423552"/>
    <w:rsid w:val="00472070"/>
    <w:rsid w:val="005967DA"/>
    <w:rsid w:val="00651AB7"/>
    <w:rsid w:val="00656797"/>
    <w:rsid w:val="00683B4E"/>
    <w:rsid w:val="00690313"/>
    <w:rsid w:val="0069103B"/>
    <w:rsid w:val="006E4204"/>
    <w:rsid w:val="006E4BE9"/>
    <w:rsid w:val="006F0E9D"/>
    <w:rsid w:val="007340E7"/>
    <w:rsid w:val="0073463C"/>
    <w:rsid w:val="007D3346"/>
    <w:rsid w:val="008556DC"/>
    <w:rsid w:val="0092377A"/>
    <w:rsid w:val="00956458"/>
    <w:rsid w:val="009618DA"/>
    <w:rsid w:val="00965050"/>
    <w:rsid w:val="00991763"/>
    <w:rsid w:val="00AC71B3"/>
    <w:rsid w:val="00B06040"/>
    <w:rsid w:val="00B6340E"/>
    <w:rsid w:val="00BA5C00"/>
    <w:rsid w:val="00BD3646"/>
    <w:rsid w:val="00C0121C"/>
    <w:rsid w:val="00C17FC6"/>
    <w:rsid w:val="00C25F42"/>
    <w:rsid w:val="00C30AAC"/>
    <w:rsid w:val="00C90637"/>
    <w:rsid w:val="00E36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F8EB01D"/>
  <w15:docId w15:val="{56A68B80-07FC-4601-92F8-C35054614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967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423552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23552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E4B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E4BE9"/>
  </w:style>
  <w:style w:type="paragraph" w:styleId="Footer">
    <w:name w:val="footer"/>
    <w:basedOn w:val="Normal"/>
    <w:link w:val="FooterChar"/>
    <w:uiPriority w:val="99"/>
    <w:unhideWhenUsed/>
    <w:rsid w:val="006E4BE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4BE9"/>
  </w:style>
  <w:style w:type="paragraph" w:styleId="BalloonText">
    <w:name w:val="Balloon Text"/>
    <w:basedOn w:val="Normal"/>
    <w:link w:val="BalloonTextChar"/>
    <w:uiPriority w:val="99"/>
    <w:semiHidden/>
    <w:unhideWhenUsed/>
    <w:rsid w:val="00656797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56797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time_continue=2&amp;v=DGX9_O-F11w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29.png"/><Relationship Id="rId3" Type="http://schemas.openxmlformats.org/officeDocument/2006/relationships/webSettings" Target="webSettings.xml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hyperlink" Target="http://www.facebook.com" TargetMode="External"/><Relationship Id="rId7" Type="http://schemas.openxmlformats.org/officeDocument/2006/relationships/image" Target="media/image2.png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hyperlink" Target="http://www.instagram.com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image" Target="media/image30.png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8.png"/><Relationship Id="rId40" Type="http://schemas.openxmlformats.org/officeDocument/2006/relationships/hyperlink" Target="http://www.twitter.com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hyperlink" Target="http://www.snapchat.com" TargetMode="External"/><Relationship Id="rId10" Type="http://schemas.openxmlformats.org/officeDocument/2006/relationships/hyperlink" Target="https://www.youtube.com/watch?time_continue=182&amp;v=6ohdYNj46Iw" TargetMode="External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hyperlink" Target="https://www.youtube.com/watch?v=498oCIxE7fI" TargetMode="External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E7838E6C</Template>
  <TotalTime>34</TotalTime>
  <Pages>5</Pages>
  <Words>341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RM Education</Company>
  <LinksUpToDate>false</LinksUpToDate>
  <CharactersWithSpaces>2287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 J McLeod</dc:creator>
  <cp:keywords/>
  <dc:description/>
  <cp:lastModifiedBy>Tallulah Frendo</cp:lastModifiedBy>
  <cp:revision>10</cp:revision>
  <dcterms:created xsi:type="dcterms:W3CDTF">2018-07-19T12:46:00Z</dcterms:created>
  <dcterms:modified xsi:type="dcterms:W3CDTF">2018-07-19T13:26:00Z</dcterms:modified>
</cp:coreProperties>
</file>